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E806A" w14:textId="77777777" w:rsidR="008A6F38" w:rsidRDefault="008A6F38">
      <w:bookmarkStart w:id="0" w:name="_GoBack"/>
      <w:bookmarkEnd w:id="0"/>
    </w:p>
    <w:p w14:paraId="07612D4A" w14:textId="77777777" w:rsidR="00DF2497" w:rsidRPr="00DF2497" w:rsidRDefault="00DF2497" w:rsidP="0033427A">
      <w:pPr>
        <w:pStyle w:val="Titre1"/>
        <w:keepLines w:val="0"/>
        <w:numPr>
          <w:ilvl w:val="0"/>
          <w:numId w:val="0"/>
        </w:numPr>
        <w:suppressAutoHyphens/>
        <w:spacing w:before="240" w:after="60"/>
        <w:rPr>
          <w:sz w:val="36"/>
          <w:szCs w:val="36"/>
          <w:lang w:eastAsia="zh-CN"/>
        </w:rPr>
      </w:pPr>
    </w:p>
    <w:p w14:paraId="36132E00" w14:textId="77777777" w:rsidR="0029470C" w:rsidRDefault="0029470C"/>
    <w:p w14:paraId="18D87FBB" w14:textId="77777777" w:rsidR="008A6F38" w:rsidRDefault="008A6F38" w:rsidP="005272EF"/>
    <w:p w14:paraId="44A8F895" w14:textId="77777777" w:rsidR="008A6F38" w:rsidRPr="001F39AF" w:rsidRDefault="00475590" w:rsidP="008E2C2F">
      <w:pPr>
        <w:jc w:val="right"/>
        <w:rPr>
          <w:rFonts w:cs="Calibri"/>
          <w:b/>
          <w:color w:val="404040" w:themeColor="text1" w:themeTint="BF"/>
          <w:sz w:val="32"/>
          <w:szCs w:val="36"/>
        </w:rPr>
      </w:pPr>
      <w:r w:rsidRPr="001F39AF">
        <w:rPr>
          <w:rFonts w:cs="Calibri"/>
          <w:b/>
          <w:color w:val="404040" w:themeColor="text1" w:themeTint="BF"/>
          <w:sz w:val="32"/>
          <w:szCs w:val="36"/>
        </w:rPr>
        <w:t xml:space="preserve">Programme </w:t>
      </w:r>
      <w:r w:rsidR="002E4439" w:rsidRPr="001F39AF">
        <w:rPr>
          <w:rFonts w:cs="Calibri"/>
          <w:b/>
          <w:color w:val="404040" w:themeColor="text1" w:themeTint="BF"/>
          <w:sz w:val="32"/>
          <w:szCs w:val="36"/>
        </w:rPr>
        <w:t>CORTEA</w:t>
      </w:r>
    </w:p>
    <w:p w14:paraId="21554931" w14:textId="77777777" w:rsidR="003035B3" w:rsidRPr="001F39AF" w:rsidRDefault="003035B3">
      <w:pPr>
        <w:jc w:val="center"/>
        <w:rPr>
          <w:rFonts w:cs="Calibri"/>
          <w:b/>
          <w:color w:val="404040" w:themeColor="text1" w:themeTint="BF"/>
          <w:sz w:val="36"/>
          <w:szCs w:val="36"/>
        </w:rPr>
      </w:pPr>
    </w:p>
    <w:p w14:paraId="5FE5A734" w14:textId="77777777" w:rsidR="003035B3" w:rsidRPr="001F39AF" w:rsidRDefault="00DC73D1" w:rsidP="004C20FC">
      <w:pPr>
        <w:pStyle w:val="TitreTableMat"/>
        <w:ind w:left="284"/>
        <w:jc w:val="center"/>
        <w:rPr>
          <w:rFonts w:ascii="Arial" w:hAnsi="Arial" w:cs="Arial"/>
          <w:caps/>
          <w:color w:val="000000"/>
          <w:sz w:val="32"/>
          <w:szCs w:val="32"/>
        </w:rPr>
      </w:pPr>
      <w:r>
        <w:rPr>
          <w:rFonts w:ascii="Arial" w:hAnsi="Arial" w:cs="Arial"/>
          <w:caps/>
          <w:color w:val="000000"/>
          <w:sz w:val="32"/>
          <w:szCs w:val="32"/>
        </w:rPr>
        <w:t>Projet</w:t>
      </w:r>
      <w:r w:rsidRPr="001F39AF">
        <w:rPr>
          <w:rFonts w:ascii="Arial" w:hAnsi="Arial" w:cs="Arial"/>
          <w:caps/>
          <w:color w:val="000000"/>
          <w:sz w:val="32"/>
          <w:szCs w:val="32"/>
        </w:rPr>
        <w:t xml:space="preserve"> </w:t>
      </w:r>
      <w:r>
        <w:rPr>
          <w:rFonts w:ascii="Arial" w:hAnsi="Arial" w:cs="Arial"/>
          <w:caps/>
          <w:color w:val="000000"/>
          <w:sz w:val="32"/>
          <w:szCs w:val="32"/>
        </w:rPr>
        <w:t>« </w:t>
      </w:r>
      <w:r w:rsidRPr="001F39AF">
        <w:rPr>
          <w:rFonts w:ascii="Arial" w:hAnsi="Arial" w:cs="Arial"/>
          <w:caps/>
          <w:color w:val="000000"/>
          <w:sz w:val="32"/>
          <w:szCs w:val="32"/>
        </w:rPr>
        <w:t>EMAFUM</w:t>
      </w:r>
      <w:r>
        <w:rPr>
          <w:rFonts w:ascii="Arial" w:hAnsi="Arial" w:cs="Arial"/>
          <w:caps/>
          <w:color w:val="000000"/>
          <w:sz w:val="32"/>
          <w:szCs w:val="32"/>
        </w:rPr>
        <w:t> » :</w:t>
      </w:r>
      <w:r w:rsidRPr="001F39AF">
        <w:rPr>
          <w:rFonts w:ascii="Arial" w:hAnsi="Arial" w:cs="Arial"/>
          <w:caps/>
          <w:color w:val="000000"/>
          <w:sz w:val="32"/>
          <w:szCs w:val="32"/>
        </w:rPr>
        <w:t xml:space="preserve"> </w:t>
      </w:r>
      <w:r w:rsidR="00055B88" w:rsidRPr="001F39AF">
        <w:rPr>
          <w:rFonts w:ascii="Arial" w:hAnsi="Arial" w:cs="Arial"/>
          <w:caps/>
          <w:color w:val="000000"/>
          <w:sz w:val="32"/>
          <w:szCs w:val="32"/>
        </w:rPr>
        <w:t xml:space="preserve">Emissions d’Ammoniac et de Gaz à Effet de Serre des Fumiers Bovins </w:t>
      </w:r>
    </w:p>
    <w:p w14:paraId="084C5DE5" w14:textId="77777777" w:rsidR="00287325" w:rsidRPr="001F39AF" w:rsidRDefault="00287325">
      <w:pPr>
        <w:pStyle w:val="TitreTableMat"/>
        <w:jc w:val="center"/>
        <w:rPr>
          <w:rFonts w:ascii="Arial" w:hAnsi="Arial" w:cs="Arial"/>
          <w:caps/>
          <w:color w:val="000000"/>
          <w:sz w:val="32"/>
          <w:szCs w:val="32"/>
        </w:rPr>
      </w:pPr>
      <w:r w:rsidRPr="001F39AF">
        <w:rPr>
          <w:noProof/>
        </w:rPr>
        <mc:AlternateContent>
          <mc:Choice Requires="wps">
            <w:drawing>
              <wp:anchor distT="0" distB="0" distL="114300" distR="114300" simplePos="0" relativeHeight="251674624" behindDoc="0" locked="0" layoutInCell="1" allowOverlap="1" wp14:anchorId="591071D0" wp14:editId="66EB1FBD">
                <wp:simplePos x="0" y="0"/>
                <wp:positionH relativeFrom="column">
                  <wp:posOffset>508635</wp:posOffset>
                </wp:positionH>
                <wp:positionV relativeFrom="paragraph">
                  <wp:posOffset>45085</wp:posOffset>
                </wp:positionV>
                <wp:extent cx="5610225" cy="337185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5610225" cy="337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AB1E49" w14:textId="77777777" w:rsidR="001416E5" w:rsidRDefault="001416E5"/>
                          <w:p w14:paraId="2DB5B54E" w14:textId="77777777" w:rsidR="001416E5" w:rsidRDefault="001416E5">
                            <w:r w:rsidRPr="00055B88">
                              <w:rPr>
                                <w:noProof/>
                                <w:lang w:eastAsia="fr-FR"/>
                              </w:rPr>
                              <w:drawing>
                                <wp:inline distT="0" distB="0" distL="0" distR="0" wp14:anchorId="53C89297" wp14:editId="50AC867E">
                                  <wp:extent cx="5420995" cy="4072626"/>
                                  <wp:effectExtent l="0" t="0" r="8255" b="4445"/>
                                  <wp:docPr id="6" name="Image 6" descr="G:\Documents\Dossier E. Lorinquer\2-Dossier\2012_Ademe_EMAFUM\Tâche 2_Essai derval\Emafum_derval\photos\2013 03 06\100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Dossier E. Lorinquer\2-Dossier\2012_Ademe_EMAFUM\Tâche 2_Essai derval\Emafum_derval\photos\2013 03 06\100_93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995" cy="4072626"/>
                                          </a:xfrm>
                                          <a:prstGeom prst="rect">
                                            <a:avLst/>
                                          </a:prstGeom>
                                          <a:noFill/>
                                          <a:ln>
                                            <a:noFill/>
                                          </a:ln>
                                        </pic:spPr>
                                      </pic:pic>
                                    </a:graphicData>
                                  </a:graphic>
                                </wp:inline>
                              </w:drawing>
                            </w:r>
                          </w:p>
                          <w:p w14:paraId="2EF9428F" w14:textId="77777777" w:rsidR="001416E5" w:rsidRDefault="001416E5"/>
                          <w:p w14:paraId="2B7B3DE5" w14:textId="77777777" w:rsidR="001416E5" w:rsidRDefault="001416E5"/>
                          <w:p w14:paraId="32023AC8" w14:textId="77777777" w:rsidR="001416E5" w:rsidRDefault="001416E5" w:rsidP="00F20288">
                            <w:pPr>
                              <w:jc w:val="center"/>
                              <w:rPr>
                                <w:b/>
                              </w:rPr>
                            </w:pPr>
                          </w:p>
                          <w:p w14:paraId="1A95D42A" w14:textId="77777777" w:rsidR="001416E5" w:rsidRDefault="001416E5" w:rsidP="00F20288">
                            <w:pPr>
                              <w:jc w:val="center"/>
                              <w:rPr>
                                <w:b/>
                              </w:rPr>
                            </w:pPr>
                          </w:p>
                          <w:p w14:paraId="00F90A01" w14:textId="77777777" w:rsidR="001416E5" w:rsidRDefault="001416E5" w:rsidP="00F20288">
                            <w:pPr>
                              <w:jc w:val="center"/>
                              <w:rPr>
                                <w:b/>
                              </w:rPr>
                            </w:pPr>
                          </w:p>
                          <w:p w14:paraId="6D018B6C" w14:textId="77777777" w:rsidR="001416E5" w:rsidRDefault="001416E5" w:rsidP="00F20288">
                            <w:pPr>
                              <w:jc w:val="center"/>
                              <w:rPr>
                                <w:b/>
                              </w:rPr>
                            </w:pPr>
                          </w:p>
                          <w:p w14:paraId="6F4E9DE0" w14:textId="77777777" w:rsidR="001416E5" w:rsidRPr="00F20288" w:rsidRDefault="001416E5" w:rsidP="00F20288">
                            <w:pPr>
                              <w:jc w:val="center"/>
                              <w:rPr>
                                <w:b/>
                              </w:rPr>
                            </w:pPr>
                            <w:r>
                              <w:rPr>
                                <w:b/>
                              </w:rPr>
                              <w:t>PHOTO</w:t>
                            </w:r>
                            <w:r w:rsidRPr="00F20288">
                              <w:rPr>
                                <w:b/>
                              </w:rPr>
                              <w:t xml:space="preserve"> </w:t>
                            </w:r>
                            <w:r>
                              <w:rPr>
                                <w:b/>
                              </w:rPr>
                              <w:t>ILLUSTRANT LE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1071D0" id="_x0000_t202" coordsize="21600,21600" o:spt="202" path="m,l,21600r21600,l21600,xe">
                <v:stroke joinstyle="miter"/>
                <v:path gradientshapeok="t" o:connecttype="rect"/>
              </v:shapetype>
              <v:shape id="Zone de texte 5" o:spid="_x0000_s1026" type="#_x0000_t202" style="position:absolute;left:0;text-align:left;margin-left:40.05pt;margin-top:3.55pt;width:441.75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" fillcolor="white [3201]" strokeweight=".5pt">
                <v:textbox>
                  <w:txbxContent>
                    <w:p w14:paraId="46AB1E49" w14:textId="77777777" w:rsidR="001416E5" w:rsidRDefault="001416E5"/>
                    <w:p w14:paraId="2DB5B54E" w14:textId="77777777" w:rsidR="001416E5" w:rsidRDefault="001416E5">
                      <w:r w:rsidRPr="00055B88">
                        <w:rPr>
                          <w:noProof/>
                          <w:lang w:eastAsia="fr-FR"/>
                        </w:rPr>
                        <w:drawing>
                          <wp:inline distT="0" distB="0" distL="0" distR="0" wp14:anchorId="53C89297" wp14:editId="50AC867E">
                            <wp:extent cx="5420995" cy="4072626"/>
                            <wp:effectExtent l="0" t="0" r="8255" b="4445"/>
                            <wp:docPr id="6" name="Image 6" descr="G:\Documents\Dossier E. Lorinquer\2-Dossier\2012_Ademe_EMAFUM\Tâche 2_Essai derval\Emafum_derval\photos\2013 03 06\100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Dossier E. Lorinquer\2-Dossier\2012_Ademe_EMAFUM\Tâche 2_Essai derval\Emafum_derval\photos\2013 03 06\100_93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995" cy="4072626"/>
                                    </a:xfrm>
                                    <a:prstGeom prst="rect">
                                      <a:avLst/>
                                    </a:prstGeom>
                                    <a:noFill/>
                                    <a:ln>
                                      <a:noFill/>
                                    </a:ln>
                                  </pic:spPr>
                                </pic:pic>
                              </a:graphicData>
                            </a:graphic>
                          </wp:inline>
                        </w:drawing>
                      </w:r>
                    </w:p>
                    <w:p w14:paraId="2EF9428F" w14:textId="77777777" w:rsidR="001416E5" w:rsidRDefault="001416E5"/>
                    <w:p w14:paraId="2B7B3DE5" w14:textId="77777777" w:rsidR="001416E5" w:rsidRDefault="001416E5"/>
                    <w:p w14:paraId="32023AC8" w14:textId="77777777" w:rsidR="001416E5" w:rsidRDefault="001416E5" w:rsidP="00F20288">
                      <w:pPr>
                        <w:jc w:val="center"/>
                        <w:rPr>
                          <w:b/>
                        </w:rPr>
                      </w:pPr>
                    </w:p>
                    <w:p w14:paraId="1A95D42A" w14:textId="77777777" w:rsidR="001416E5" w:rsidRDefault="001416E5" w:rsidP="00F20288">
                      <w:pPr>
                        <w:jc w:val="center"/>
                        <w:rPr>
                          <w:b/>
                        </w:rPr>
                      </w:pPr>
                    </w:p>
                    <w:p w14:paraId="00F90A01" w14:textId="77777777" w:rsidR="001416E5" w:rsidRDefault="001416E5" w:rsidP="00F20288">
                      <w:pPr>
                        <w:jc w:val="center"/>
                        <w:rPr>
                          <w:b/>
                        </w:rPr>
                      </w:pPr>
                    </w:p>
                    <w:p w14:paraId="6D018B6C" w14:textId="77777777" w:rsidR="001416E5" w:rsidRDefault="001416E5" w:rsidP="00F20288">
                      <w:pPr>
                        <w:jc w:val="center"/>
                        <w:rPr>
                          <w:b/>
                        </w:rPr>
                      </w:pPr>
                    </w:p>
                    <w:p w14:paraId="6F4E9DE0" w14:textId="77777777" w:rsidR="001416E5" w:rsidRPr="00F20288" w:rsidRDefault="001416E5" w:rsidP="00F20288">
                      <w:pPr>
                        <w:jc w:val="center"/>
                        <w:rPr>
                          <w:b/>
                        </w:rPr>
                      </w:pPr>
                      <w:r>
                        <w:rPr>
                          <w:b/>
                        </w:rPr>
                        <w:t>PHOTO</w:t>
                      </w:r>
                      <w:r w:rsidRPr="00F20288">
                        <w:rPr>
                          <w:b/>
                        </w:rPr>
                        <w:t xml:space="preserve"> </w:t>
                      </w:r>
                      <w:r>
                        <w:rPr>
                          <w:b/>
                        </w:rPr>
                        <w:t>ILLUSTRANT LE PROJET</w:t>
                      </w:r>
                    </w:p>
                  </w:txbxContent>
                </v:textbox>
              </v:shape>
            </w:pict>
          </mc:Fallback>
        </mc:AlternateContent>
      </w:r>
    </w:p>
    <w:p w14:paraId="74BAD229" w14:textId="77777777" w:rsidR="008A6F38" w:rsidRPr="001F39AF" w:rsidRDefault="008A6F38"/>
    <w:p w14:paraId="3E1D6309" w14:textId="77777777" w:rsidR="008A6F38" w:rsidRPr="001F39AF" w:rsidRDefault="008A6F38"/>
    <w:p w14:paraId="086D18BB" w14:textId="77777777" w:rsidR="00F20288" w:rsidRPr="001F39AF" w:rsidRDefault="00F20288"/>
    <w:p w14:paraId="5C5A63D9" w14:textId="77777777" w:rsidR="00F20288" w:rsidRPr="001F39AF" w:rsidRDefault="00F20288"/>
    <w:p w14:paraId="12B5523A" w14:textId="77777777" w:rsidR="00F20288" w:rsidRPr="001F39AF" w:rsidRDefault="00F20288"/>
    <w:p w14:paraId="51203F1B" w14:textId="77777777" w:rsidR="00F20288" w:rsidRPr="001F39AF" w:rsidRDefault="00F20288"/>
    <w:p w14:paraId="5D21C5F3" w14:textId="77777777" w:rsidR="00F20288" w:rsidRPr="001F39AF" w:rsidRDefault="00F20288"/>
    <w:p w14:paraId="73B3DEA1" w14:textId="77777777" w:rsidR="00F20288" w:rsidRPr="001F39AF" w:rsidRDefault="00F20288"/>
    <w:p w14:paraId="5670C125" w14:textId="77777777" w:rsidR="00F20288" w:rsidRPr="001F39AF" w:rsidRDefault="00F20288"/>
    <w:p w14:paraId="3EAE8F9E" w14:textId="77777777" w:rsidR="00F20288" w:rsidRPr="001F39AF" w:rsidRDefault="00F20288"/>
    <w:p w14:paraId="49C87ECF" w14:textId="77777777" w:rsidR="00F20288" w:rsidRPr="001F39AF" w:rsidRDefault="00F20288"/>
    <w:p w14:paraId="2BB59FF2" w14:textId="77777777" w:rsidR="00F20288" w:rsidRPr="001F39AF" w:rsidRDefault="00F20288"/>
    <w:p w14:paraId="71C5CB19" w14:textId="77777777" w:rsidR="008A6F38" w:rsidRPr="001F39AF" w:rsidRDefault="008A6F38" w:rsidP="00E76D48">
      <w:pPr>
        <w:rPr>
          <w:rStyle w:val="Pagegarde2"/>
          <w:rFonts w:ascii="Arial" w:hAnsi="Arial" w:cs="Arial"/>
          <w:color w:val="000000"/>
          <w:sz w:val="22"/>
        </w:rPr>
      </w:pPr>
    </w:p>
    <w:p w14:paraId="4C0D6329" w14:textId="77777777" w:rsidR="008E2C2F" w:rsidRPr="001F39AF" w:rsidRDefault="008E2C2F" w:rsidP="008E2C2F">
      <w:pPr>
        <w:ind w:left="851"/>
        <w:rPr>
          <w:rStyle w:val="Pagegarde2"/>
          <w:rFonts w:ascii="Arial" w:hAnsi="Arial" w:cs="Arial"/>
          <w:color w:val="000000"/>
          <w:sz w:val="22"/>
        </w:rPr>
      </w:pPr>
    </w:p>
    <w:p w14:paraId="38A1F715" w14:textId="77777777" w:rsidR="008E2C2F" w:rsidRPr="001F39AF" w:rsidRDefault="008E2C2F" w:rsidP="008E2C2F">
      <w:pPr>
        <w:ind w:left="851"/>
        <w:rPr>
          <w:rStyle w:val="Pagegarde2"/>
          <w:rFonts w:ascii="Arial" w:hAnsi="Arial" w:cs="Arial"/>
          <w:color w:val="000000"/>
          <w:sz w:val="22"/>
        </w:rPr>
      </w:pPr>
    </w:p>
    <w:p w14:paraId="3890BCA4" w14:textId="77777777" w:rsidR="008E2C2F" w:rsidRPr="001F39AF" w:rsidRDefault="008E2C2F" w:rsidP="008E2C2F">
      <w:pPr>
        <w:ind w:left="851"/>
        <w:rPr>
          <w:rStyle w:val="Pagegarde2"/>
          <w:rFonts w:ascii="Arial" w:hAnsi="Arial" w:cs="Arial"/>
          <w:color w:val="000000"/>
          <w:sz w:val="22"/>
        </w:rPr>
      </w:pPr>
    </w:p>
    <w:p w14:paraId="23A1BB84" w14:textId="77777777" w:rsidR="008E2C2F" w:rsidRPr="001F39AF" w:rsidRDefault="008E2C2F" w:rsidP="008E2C2F">
      <w:pPr>
        <w:ind w:left="851"/>
        <w:rPr>
          <w:rStyle w:val="Pagegarde2"/>
          <w:rFonts w:ascii="Arial" w:hAnsi="Arial" w:cs="Arial"/>
          <w:color w:val="000000"/>
          <w:sz w:val="22"/>
        </w:rPr>
      </w:pPr>
    </w:p>
    <w:p w14:paraId="0EA38BED" w14:textId="77777777" w:rsidR="00287325" w:rsidRPr="001F39AF" w:rsidRDefault="00287325" w:rsidP="008E2C2F">
      <w:pPr>
        <w:ind w:left="851"/>
        <w:rPr>
          <w:rStyle w:val="Pagegarde2"/>
          <w:rFonts w:ascii="Arial" w:hAnsi="Arial" w:cs="Arial"/>
          <w:color w:val="000000"/>
          <w:sz w:val="22"/>
        </w:rPr>
      </w:pPr>
    </w:p>
    <w:p w14:paraId="333BB5D3" w14:textId="77777777" w:rsidR="00055B88" w:rsidRPr="001F39AF" w:rsidRDefault="00287325" w:rsidP="008E2C2F">
      <w:pPr>
        <w:ind w:left="851"/>
        <w:rPr>
          <w:rStyle w:val="Pagegarde2"/>
          <w:rFonts w:ascii="Arial" w:hAnsi="Arial" w:cs="Arial"/>
          <w:color w:val="000000"/>
          <w:sz w:val="22"/>
        </w:rPr>
      </w:pPr>
      <w:r w:rsidRPr="001F39AF">
        <w:rPr>
          <w:rStyle w:val="Pagegarde2"/>
          <w:rFonts w:ascii="Arial" w:hAnsi="Arial" w:cs="Arial"/>
          <w:color w:val="000000"/>
          <w:sz w:val="22"/>
        </w:rPr>
        <w:t>C</w:t>
      </w:r>
      <w:r w:rsidR="008E2C2F" w:rsidRPr="001F39AF">
        <w:rPr>
          <w:rStyle w:val="Pagegarde2"/>
          <w:rFonts w:ascii="Arial" w:hAnsi="Arial" w:cs="Arial"/>
          <w:color w:val="000000"/>
          <w:sz w:val="22"/>
        </w:rPr>
        <w:t>oordinateur(s)</w:t>
      </w:r>
      <w:r w:rsidR="00370884" w:rsidRPr="001F39AF">
        <w:rPr>
          <w:rStyle w:val="Pagegarde2"/>
          <w:rFonts w:ascii="Arial" w:hAnsi="Arial" w:cs="Arial"/>
          <w:color w:val="000000"/>
          <w:sz w:val="22"/>
        </w:rPr>
        <w:t xml:space="preserve"> : </w:t>
      </w:r>
      <w:r w:rsidR="00055B88" w:rsidRPr="001F39AF">
        <w:rPr>
          <w:rStyle w:val="Pagegarde2"/>
          <w:rFonts w:ascii="Arial" w:hAnsi="Arial" w:cs="Arial"/>
          <w:i/>
          <w:color w:val="000000"/>
          <w:sz w:val="22"/>
        </w:rPr>
        <w:t xml:space="preserve">Lorinquer Elise, Alicia Charpiot, Jean Raynal </w:t>
      </w:r>
      <w:r w:rsidR="00DC73D1">
        <w:rPr>
          <w:rStyle w:val="Pagegarde2"/>
          <w:rFonts w:ascii="Arial" w:hAnsi="Arial" w:cs="Arial"/>
          <w:i/>
          <w:color w:val="000000"/>
          <w:sz w:val="22"/>
        </w:rPr>
        <w:t>(</w:t>
      </w:r>
      <w:r w:rsidR="00055B88" w:rsidRPr="001F39AF">
        <w:rPr>
          <w:rStyle w:val="Pagegarde2"/>
          <w:rFonts w:ascii="Arial" w:hAnsi="Arial" w:cs="Arial"/>
          <w:i/>
          <w:color w:val="000000"/>
          <w:sz w:val="22"/>
        </w:rPr>
        <w:t>Institut de l’Elevage</w:t>
      </w:r>
      <w:r w:rsidR="00DC73D1">
        <w:rPr>
          <w:rStyle w:val="Pagegarde2"/>
          <w:rFonts w:ascii="Arial" w:hAnsi="Arial" w:cs="Arial"/>
          <w:i/>
          <w:color w:val="000000"/>
          <w:sz w:val="22"/>
        </w:rPr>
        <w:t>)</w:t>
      </w:r>
    </w:p>
    <w:p w14:paraId="14BB385F" w14:textId="77777777" w:rsidR="008E2C2F" w:rsidRPr="001F39AF" w:rsidRDefault="008E2C2F" w:rsidP="008E2C2F">
      <w:pPr>
        <w:ind w:left="851"/>
        <w:rPr>
          <w:rStyle w:val="Pagegarde2"/>
          <w:rFonts w:ascii="Arial" w:hAnsi="Arial" w:cs="Arial"/>
          <w:i/>
          <w:color w:val="000000"/>
          <w:sz w:val="22"/>
        </w:rPr>
      </w:pPr>
      <w:r w:rsidRPr="001F39AF">
        <w:rPr>
          <w:rStyle w:val="Pagegarde2"/>
          <w:rFonts w:ascii="Arial" w:hAnsi="Arial" w:cs="Arial"/>
          <w:color w:val="000000"/>
          <w:sz w:val="22"/>
        </w:rPr>
        <w:t xml:space="preserve">Partenaires : </w:t>
      </w:r>
      <w:r w:rsidR="00055B88" w:rsidRPr="001F39AF">
        <w:rPr>
          <w:rStyle w:val="Pagegarde2"/>
          <w:rFonts w:ascii="Arial" w:hAnsi="Arial" w:cs="Arial"/>
          <w:i/>
          <w:color w:val="000000"/>
          <w:sz w:val="22"/>
        </w:rPr>
        <w:t xml:space="preserve">Mélynda Hassouna, Didier Oudart, </w:t>
      </w:r>
      <w:r w:rsidR="00A7048A">
        <w:rPr>
          <w:rStyle w:val="Pagegarde2"/>
          <w:rFonts w:ascii="Arial" w:hAnsi="Arial" w:cs="Arial"/>
          <w:i/>
          <w:color w:val="000000"/>
          <w:sz w:val="22"/>
        </w:rPr>
        <w:t xml:space="preserve">Julien Planchais, </w:t>
      </w:r>
      <w:r w:rsidR="00055B88" w:rsidRPr="001F39AF">
        <w:rPr>
          <w:rStyle w:val="Pagegarde2"/>
          <w:rFonts w:ascii="Arial" w:hAnsi="Arial" w:cs="Arial"/>
          <w:i/>
          <w:color w:val="000000"/>
          <w:sz w:val="22"/>
        </w:rPr>
        <w:t>Paul Robin (INRA UMR SAS) – Fabrice Guiziou, Laurence Loyon (IRSTEA)</w:t>
      </w:r>
      <w:r w:rsidR="00291F49" w:rsidRPr="001F39AF">
        <w:rPr>
          <w:rStyle w:val="Pagegarde2"/>
          <w:rFonts w:ascii="Arial" w:hAnsi="Arial" w:cs="Arial"/>
          <w:i/>
          <w:color w:val="000000"/>
          <w:sz w:val="22"/>
        </w:rPr>
        <w:t xml:space="preserve"> – Marc Fougère  </w:t>
      </w:r>
      <w:r w:rsidR="00DC73D1">
        <w:rPr>
          <w:rStyle w:val="Pagegarde2"/>
          <w:rFonts w:ascii="Arial" w:hAnsi="Arial" w:cs="Arial"/>
          <w:i/>
          <w:color w:val="000000"/>
          <w:sz w:val="22"/>
        </w:rPr>
        <w:t>(</w:t>
      </w:r>
      <w:r w:rsidR="00291F49" w:rsidRPr="001F39AF">
        <w:rPr>
          <w:rStyle w:val="Pagegarde2"/>
          <w:rFonts w:ascii="Arial" w:hAnsi="Arial" w:cs="Arial"/>
          <w:i/>
          <w:color w:val="000000"/>
          <w:sz w:val="22"/>
        </w:rPr>
        <w:t>Ferme expérimentale de Derval</w:t>
      </w:r>
      <w:r w:rsidR="00DC73D1">
        <w:rPr>
          <w:rStyle w:val="Pagegarde2"/>
          <w:rFonts w:ascii="Arial" w:hAnsi="Arial" w:cs="Arial"/>
          <w:i/>
          <w:color w:val="000000"/>
          <w:sz w:val="22"/>
        </w:rPr>
        <w:t>)</w:t>
      </w:r>
    </w:p>
    <w:p w14:paraId="6D6E4A62" w14:textId="77777777" w:rsidR="008A6F38" w:rsidRPr="001F39AF" w:rsidRDefault="00E76D48" w:rsidP="008E2C2F">
      <w:pPr>
        <w:ind w:left="851"/>
        <w:rPr>
          <w:rStyle w:val="Pagegarde2"/>
          <w:rFonts w:ascii="Arial" w:hAnsi="Arial" w:cs="Arial"/>
          <w:color w:val="000000"/>
          <w:sz w:val="22"/>
        </w:rPr>
      </w:pPr>
      <w:r w:rsidRPr="001F39AF">
        <w:rPr>
          <w:rStyle w:val="Pagegarde2"/>
          <w:rFonts w:ascii="Arial" w:hAnsi="Arial" w:cs="Arial"/>
          <w:color w:val="000000"/>
          <w:sz w:val="22"/>
        </w:rPr>
        <w:t>N° de contrat :</w:t>
      </w:r>
      <w:r w:rsidR="00055B88" w:rsidRPr="001F39AF">
        <w:rPr>
          <w:rFonts w:cs="Arial"/>
          <w:lang w:bidi="en-US"/>
        </w:rPr>
        <w:t xml:space="preserve"> 12-60-C0024</w:t>
      </w:r>
    </w:p>
    <w:p w14:paraId="3B288272" w14:textId="77777777" w:rsidR="003035B3" w:rsidRPr="001F39AF" w:rsidRDefault="003035B3" w:rsidP="008E2C2F">
      <w:pPr>
        <w:ind w:left="851"/>
        <w:rPr>
          <w:rStyle w:val="Pagegarde2"/>
          <w:rFonts w:ascii="Arial" w:hAnsi="Arial" w:cs="Arial"/>
          <w:color w:val="000000"/>
          <w:sz w:val="22"/>
        </w:rPr>
      </w:pPr>
      <w:r w:rsidRPr="001F39AF">
        <w:rPr>
          <w:rStyle w:val="Pagegarde2"/>
          <w:rFonts w:ascii="Arial" w:hAnsi="Arial" w:cs="Arial"/>
          <w:color w:val="000000"/>
          <w:sz w:val="22"/>
        </w:rPr>
        <w:t>Date d’exécution :</w:t>
      </w:r>
      <w:r w:rsidR="00055B88" w:rsidRPr="001F39AF">
        <w:rPr>
          <w:rStyle w:val="Pagegarde2"/>
          <w:rFonts w:ascii="Arial" w:hAnsi="Arial" w:cs="Arial"/>
          <w:color w:val="000000"/>
          <w:sz w:val="22"/>
        </w:rPr>
        <w:t xml:space="preserve"> 2012 - 2015</w:t>
      </w:r>
    </w:p>
    <w:p w14:paraId="1C21182C" w14:textId="77777777" w:rsidR="00B44DBB" w:rsidRPr="001F39AF" w:rsidRDefault="00B44DBB" w:rsidP="00E76D48">
      <w:pPr>
        <w:rPr>
          <w:rStyle w:val="Pagegarde2"/>
          <w:rFonts w:ascii="Arial" w:hAnsi="Arial" w:cs="Arial"/>
          <w:color w:val="000000"/>
          <w:sz w:val="22"/>
        </w:rPr>
      </w:pPr>
    </w:p>
    <w:p w14:paraId="3CA911C6" w14:textId="77777777" w:rsidR="008A6F38" w:rsidRPr="001F39AF" w:rsidRDefault="003035B3">
      <w:pPr>
        <w:jc w:val="center"/>
        <w:rPr>
          <w:rStyle w:val="Pagegarde2"/>
          <w:rFonts w:ascii="Arial" w:hAnsi="Arial" w:cs="Arial"/>
          <w:color w:val="000000"/>
          <w:sz w:val="22"/>
        </w:rPr>
      </w:pPr>
      <w:r w:rsidRPr="001F39AF">
        <w:rPr>
          <w:rStyle w:val="Pagegarde2"/>
          <w:rFonts w:ascii="Arial" w:hAnsi="Arial" w:cs="Arial"/>
          <w:b/>
          <w:color w:val="000000"/>
          <w:sz w:val="22"/>
        </w:rPr>
        <w:t>Ingénieur ADEME référent</w:t>
      </w:r>
      <w:r w:rsidR="00370884" w:rsidRPr="001F39AF">
        <w:rPr>
          <w:rStyle w:val="Pagegarde2"/>
          <w:rFonts w:ascii="Arial" w:hAnsi="Arial" w:cs="Arial"/>
          <w:b/>
          <w:color w:val="000000"/>
          <w:sz w:val="22"/>
        </w:rPr>
        <w:t xml:space="preserve"> :</w:t>
      </w:r>
      <w:r w:rsidR="00370884" w:rsidRPr="001F39AF">
        <w:rPr>
          <w:rStyle w:val="Pagegarde2"/>
          <w:rFonts w:ascii="Arial" w:hAnsi="Arial" w:cs="Arial"/>
          <w:color w:val="000000"/>
          <w:sz w:val="22"/>
        </w:rPr>
        <w:t xml:space="preserve"> </w:t>
      </w:r>
      <w:r w:rsidR="00291F49" w:rsidRPr="001F39AF">
        <w:rPr>
          <w:rFonts w:cs="Calibri"/>
          <w:i/>
          <w:color w:val="404040" w:themeColor="text1" w:themeTint="BF"/>
        </w:rPr>
        <w:t>Eglin Thomas</w:t>
      </w:r>
      <w:r w:rsidR="0084035E" w:rsidRPr="001F39AF">
        <w:rPr>
          <w:rFonts w:cs="Calibri"/>
          <w:i/>
          <w:color w:val="404040" w:themeColor="text1" w:themeTint="BF"/>
        </w:rPr>
        <w:t xml:space="preserve"> </w:t>
      </w:r>
      <w:r w:rsidR="00370884" w:rsidRPr="001F39AF">
        <w:rPr>
          <w:rStyle w:val="Pagegarde2"/>
          <w:rFonts w:ascii="Arial" w:hAnsi="Arial" w:cs="Arial"/>
          <w:color w:val="000000"/>
          <w:sz w:val="22"/>
        </w:rPr>
        <w:t xml:space="preserve">– </w:t>
      </w:r>
      <w:r w:rsidR="00370884" w:rsidRPr="001F39AF">
        <w:rPr>
          <w:rStyle w:val="Pagegarde2"/>
          <w:rFonts w:ascii="Arial" w:hAnsi="Arial" w:cs="Arial"/>
          <w:b/>
          <w:color w:val="000000"/>
          <w:sz w:val="22"/>
        </w:rPr>
        <w:t>Direction\Service :</w:t>
      </w:r>
      <w:r w:rsidR="00370884" w:rsidRPr="001F39AF">
        <w:rPr>
          <w:rStyle w:val="Pagegarde2"/>
          <w:rFonts w:ascii="Arial" w:hAnsi="Arial" w:cs="Arial"/>
          <w:color w:val="000000"/>
          <w:sz w:val="22"/>
        </w:rPr>
        <w:t xml:space="preserve"> </w:t>
      </w:r>
      <w:r w:rsidR="00291F49" w:rsidRPr="001F39AF">
        <w:rPr>
          <w:rStyle w:val="Accentuation"/>
        </w:rPr>
        <w:t>Service Agriculture et Forêts</w:t>
      </w:r>
    </w:p>
    <w:p w14:paraId="3D1B9ED7" w14:textId="77777777" w:rsidR="008A6F38" w:rsidRPr="001F39AF" w:rsidRDefault="00DD027F" w:rsidP="00E76D48">
      <w:pPr>
        <w:rPr>
          <w:rStyle w:val="Pagegarde2"/>
          <w:rFonts w:ascii="Arial" w:hAnsi="Arial" w:cs="Arial"/>
          <w:color w:val="000000"/>
          <w:sz w:val="22"/>
        </w:rPr>
      </w:pPr>
      <w:r w:rsidRPr="001F39AF">
        <w:rPr>
          <w:rFonts w:cs="Arial"/>
          <w:noProof/>
          <w:color w:val="000000"/>
          <w:lang w:eastAsia="fr-FR"/>
        </w:rPr>
        <mc:AlternateContent>
          <mc:Choice Requires="wps">
            <w:drawing>
              <wp:anchor distT="0" distB="0" distL="114300" distR="114300" simplePos="0" relativeHeight="251660288" behindDoc="0" locked="0" layoutInCell="1" allowOverlap="1" wp14:anchorId="652D7411" wp14:editId="1BCAAB49">
                <wp:simplePos x="0" y="0"/>
                <wp:positionH relativeFrom="column">
                  <wp:posOffset>2500630</wp:posOffset>
                </wp:positionH>
                <wp:positionV relativeFrom="paragraph">
                  <wp:posOffset>8567420</wp:posOffset>
                </wp:positionV>
                <wp:extent cx="4686300" cy="0"/>
                <wp:effectExtent l="9525" t="15240" r="9525" b="13335"/>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9050">
                          <a:solidFill>
                            <a:srgbClr val="E321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EF03ED" id="Connecteur droit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pt,674.6pt" to="565.9pt,6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" strokecolor="#e3211b" strokeweight="1.5pt"/>
            </w:pict>
          </mc:Fallback>
        </mc:AlternateContent>
      </w:r>
    </w:p>
    <w:p w14:paraId="67A963A3" w14:textId="77777777" w:rsidR="0029470C" w:rsidRPr="001F39AF" w:rsidRDefault="00DD027F">
      <w:r w:rsidRPr="001F39AF">
        <w:rPr>
          <w:noProof/>
          <w:lang w:eastAsia="fr-FR"/>
        </w:rPr>
        <w:drawing>
          <wp:anchor distT="0" distB="0" distL="114300" distR="114300" simplePos="0" relativeHeight="251656192" behindDoc="1" locked="0" layoutInCell="1" allowOverlap="1" wp14:anchorId="4919D3B4" wp14:editId="7EDB8577">
            <wp:simplePos x="0" y="0"/>
            <wp:positionH relativeFrom="page">
              <wp:posOffset>0</wp:posOffset>
            </wp:positionH>
            <wp:positionV relativeFrom="page">
              <wp:posOffset>7800975</wp:posOffset>
            </wp:positionV>
            <wp:extent cx="7639050" cy="1544320"/>
            <wp:effectExtent l="0" t="0" r="0" b="0"/>
            <wp:wrapNone/>
            <wp:docPr id="55" name="Image 55" descr="fond_page_A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nd_page_A4_02"/>
                    <pic:cNvPicPr>
                      <a:picLocks noChangeAspect="1" noChangeArrowheads="1"/>
                    </pic:cNvPicPr>
                  </pic:nvPicPr>
                  <pic:blipFill rotWithShape="1">
                    <a:blip r:embed="rId10">
                      <a:extLst>
                        <a:ext uri="{28A0092B-C50C-407E-A947-70E740481C1C}">
                          <a14:useLocalDpi xmlns:a14="http://schemas.microsoft.com/office/drawing/2010/main" val="0"/>
                        </a:ext>
                      </a:extLst>
                    </a:blip>
                    <a:srcRect t="64726" b="20989"/>
                    <a:stretch/>
                  </pic:blipFill>
                  <pic:spPr bwMode="auto">
                    <a:xfrm>
                      <a:off x="0" y="0"/>
                      <a:ext cx="7639050" cy="154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053A2" w14:textId="06AAECBC" w:rsidR="00B65E12" w:rsidRPr="001F39AF" w:rsidRDefault="00BA29E4">
      <w:r w:rsidRPr="001F39AF">
        <w:rPr>
          <w:noProof/>
          <w:lang w:eastAsia="fr-FR"/>
        </w:rPr>
        <w:drawing>
          <wp:anchor distT="0" distB="0" distL="114300" distR="114300" simplePos="0" relativeHeight="251678720" behindDoc="1" locked="0" layoutInCell="1" allowOverlap="1" wp14:anchorId="469C27B5" wp14:editId="3EE412F0">
            <wp:simplePos x="0" y="0"/>
            <wp:positionH relativeFrom="margin">
              <wp:align>right</wp:align>
            </wp:positionH>
            <wp:positionV relativeFrom="paragraph">
              <wp:posOffset>163830</wp:posOffset>
            </wp:positionV>
            <wp:extent cx="939800" cy="765175"/>
            <wp:effectExtent l="0" t="0" r="0" b="0"/>
            <wp:wrapTight wrapText="bothSides">
              <wp:wrapPolygon edited="0">
                <wp:start x="0" y="0"/>
                <wp:lineTo x="0" y="20973"/>
                <wp:lineTo x="21016" y="20973"/>
                <wp:lineTo x="2101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apca.jpg"/>
                    <pic:cNvPicPr/>
                  </pic:nvPicPr>
                  <pic:blipFill>
                    <a:blip r:embed="rId11">
                      <a:extLst>
                        <a:ext uri="{28A0092B-C50C-407E-A947-70E740481C1C}">
                          <a14:useLocalDpi xmlns:a14="http://schemas.microsoft.com/office/drawing/2010/main" val="0"/>
                        </a:ext>
                      </a:extLst>
                    </a:blip>
                    <a:stretch>
                      <a:fillRect/>
                    </a:stretch>
                  </pic:blipFill>
                  <pic:spPr>
                    <a:xfrm>
                      <a:off x="0" y="0"/>
                      <a:ext cx="939800" cy="765175"/>
                    </a:xfrm>
                    <a:prstGeom prst="rect">
                      <a:avLst/>
                    </a:prstGeom>
                  </pic:spPr>
                </pic:pic>
              </a:graphicData>
            </a:graphic>
            <wp14:sizeRelH relativeFrom="margin">
              <wp14:pctWidth>0</wp14:pctWidth>
            </wp14:sizeRelH>
            <wp14:sizeRelV relativeFrom="margin">
              <wp14:pctHeight>0</wp14:pctHeight>
            </wp14:sizeRelV>
          </wp:anchor>
        </w:drawing>
      </w:r>
    </w:p>
    <w:p w14:paraId="52754B83" w14:textId="5FC592E2" w:rsidR="00541578" w:rsidRPr="001F39AF" w:rsidRDefault="00BA29E4">
      <w:r w:rsidRPr="001F39AF">
        <w:rPr>
          <w:rFonts w:cs="Arial"/>
          <w:i/>
          <w:noProof/>
          <w:color w:val="000000"/>
          <w:lang w:eastAsia="fr-FR"/>
        </w:rPr>
        <w:drawing>
          <wp:anchor distT="0" distB="0" distL="114300" distR="114300" simplePos="0" relativeHeight="251676672" behindDoc="1" locked="0" layoutInCell="1" allowOverlap="1" wp14:anchorId="0EF15C32" wp14:editId="7FD31290">
            <wp:simplePos x="0" y="0"/>
            <wp:positionH relativeFrom="column">
              <wp:posOffset>3718560</wp:posOffset>
            </wp:positionH>
            <wp:positionV relativeFrom="paragraph">
              <wp:posOffset>11430</wp:posOffset>
            </wp:positionV>
            <wp:extent cx="1160780" cy="476250"/>
            <wp:effectExtent l="0" t="0" r="1270" b="0"/>
            <wp:wrapTight wrapText="bothSides">
              <wp:wrapPolygon edited="0">
                <wp:start x="1418" y="0"/>
                <wp:lineTo x="0" y="3456"/>
                <wp:lineTo x="0" y="13824"/>
                <wp:lineTo x="1063" y="19008"/>
                <wp:lineTo x="8153" y="20736"/>
                <wp:lineTo x="21269" y="20736"/>
                <wp:lineTo x="21269" y="4320"/>
                <wp:lineTo x="19142" y="2592"/>
                <wp:lineTo x="6026" y="0"/>
                <wp:lineTo x="1418"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R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0780" cy="476250"/>
                    </a:xfrm>
                    <a:prstGeom prst="rect">
                      <a:avLst/>
                    </a:prstGeom>
                  </pic:spPr>
                </pic:pic>
              </a:graphicData>
            </a:graphic>
            <wp14:sizeRelH relativeFrom="margin">
              <wp14:pctWidth>0</wp14:pctWidth>
            </wp14:sizeRelH>
            <wp14:sizeRelV relativeFrom="margin">
              <wp14:pctHeight>0</wp14:pctHeight>
            </wp14:sizeRelV>
          </wp:anchor>
        </w:drawing>
      </w:r>
      <w:r w:rsidRPr="001F39AF">
        <w:rPr>
          <w:noProof/>
          <w:lang w:eastAsia="fr-FR"/>
        </w:rPr>
        <w:drawing>
          <wp:anchor distT="0" distB="0" distL="114300" distR="114300" simplePos="0" relativeHeight="251677696" behindDoc="1" locked="0" layoutInCell="1" allowOverlap="1" wp14:anchorId="775A6555" wp14:editId="14F3FF03">
            <wp:simplePos x="0" y="0"/>
            <wp:positionH relativeFrom="column">
              <wp:posOffset>2766060</wp:posOffset>
            </wp:positionH>
            <wp:positionV relativeFrom="paragraph">
              <wp:posOffset>7620</wp:posOffset>
            </wp:positionV>
            <wp:extent cx="794385" cy="774700"/>
            <wp:effectExtent l="0" t="0" r="5715" b="6350"/>
            <wp:wrapTight wrapText="bothSides">
              <wp:wrapPolygon edited="0">
                <wp:start x="0" y="0"/>
                <wp:lineTo x="0" y="21246"/>
                <wp:lineTo x="21237" y="21246"/>
                <wp:lineTo x="21237"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st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4385" cy="774700"/>
                    </a:xfrm>
                    <a:prstGeom prst="rect">
                      <a:avLst/>
                    </a:prstGeom>
                  </pic:spPr>
                </pic:pic>
              </a:graphicData>
            </a:graphic>
            <wp14:sizeRelH relativeFrom="margin">
              <wp14:pctWidth>0</wp14:pctWidth>
            </wp14:sizeRelH>
            <wp14:sizeRelV relativeFrom="margin">
              <wp14:pctHeight>0</wp14:pctHeight>
            </wp14:sizeRelV>
          </wp:anchor>
        </w:drawing>
      </w:r>
      <w:r w:rsidRPr="001F39AF">
        <w:rPr>
          <w:noProof/>
          <w:lang w:eastAsia="fr-FR"/>
        </w:rPr>
        <w:drawing>
          <wp:anchor distT="0" distB="0" distL="114300" distR="114300" simplePos="0" relativeHeight="251675648" behindDoc="1" locked="0" layoutInCell="1" allowOverlap="1" wp14:anchorId="394CB52B" wp14:editId="664893AE">
            <wp:simplePos x="0" y="0"/>
            <wp:positionH relativeFrom="column">
              <wp:posOffset>1604010</wp:posOffset>
            </wp:positionH>
            <wp:positionV relativeFrom="paragraph">
              <wp:posOffset>10795</wp:posOffset>
            </wp:positionV>
            <wp:extent cx="1066800" cy="894080"/>
            <wp:effectExtent l="0" t="0" r="0" b="1270"/>
            <wp:wrapTight wrapText="bothSides">
              <wp:wrapPolygon edited="0">
                <wp:start x="0" y="0"/>
                <wp:lineTo x="0" y="21170"/>
                <wp:lineTo x="21214" y="21170"/>
                <wp:lineTo x="21214"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e qualité Logo Institut CMJN (00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6800" cy="894080"/>
                    </a:xfrm>
                    <a:prstGeom prst="rect">
                      <a:avLst/>
                    </a:prstGeom>
                  </pic:spPr>
                </pic:pic>
              </a:graphicData>
            </a:graphic>
            <wp14:sizeRelH relativeFrom="margin">
              <wp14:pctWidth>0</wp14:pctWidth>
            </wp14:sizeRelH>
            <wp14:sizeRelV relativeFrom="margin">
              <wp14:pctHeight>0</wp14:pctHeight>
            </wp14:sizeRelV>
          </wp:anchor>
        </w:drawing>
      </w:r>
    </w:p>
    <w:p w14:paraId="78DEBC60" w14:textId="3A977739" w:rsidR="00B65E12" w:rsidRPr="001F39AF" w:rsidRDefault="00B65E12"/>
    <w:p w14:paraId="13ED9C46" w14:textId="77777777" w:rsidR="00B65E12" w:rsidRPr="001F39AF" w:rsidRDefault="00B65E12"/>
    <w:p w14:paraId="1D90E467" w14:textId="77777777" w:rsidR="0029470C" w:rsidRPr="001F39AF" w:rsidRDefault="0029470C"/>
    <w:p w14:paraId="5A96F505" w14:textId="77777777" w:rsidR="0029470C" w:rsidRPr="001F39AF" w:rsidRDefault="0029470C"/>
    <w:p w14:paraId="6C42A418" w14:textId="77777777" w:rsidR="00A95414" w:rsidRPr="001F39AF" w:rsidRDefault="00A95414"/>
    <w:p w14:paraId="539E2068" w14:textId="77777777" w:rsidR="005D3796" w:rsidRPr="001F39AF" w:rsidRDefault="00DD027F">
      <w:pPr>
        <w:jc w:val="right"/>
        <w:rPr>
          <w:b/>
          <w:bCs/>
          <w:sz w:val="28"/>
          <w:szCs w:val="28"/>
        </w:rPr>
      </w:pPr>
      <w:r w:rsidRPr="001F39AF">
        <w:rPr>
          <w:rFonts w:cs="Arial"/>
          <w:noProof/>
          <w:color w:val="000000"/>
          <w:lang w:eastAsia="fr-FR"/>
        </w:rPr>
        <w:drawing>
          <wp:inline distT="0" distB="0" distL="0" distR="0" wp14:anchorId="0181CA81" wp14:editId="6B426577">
            <wp:extent cx="4723765" cy="38100"/>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3765" cy="38100"/>
                    </a:xfrm>
                    <a:prstGeom prst="rect">
                      <a:avLst/>
                    </a:prstGeom>
                    <a:noFill/>
                  </pic:spPr>
                </pic:pic>
              </a:graphicData>
            </a:graphic>
          </wp:inline>
        </w:drawing>
      </w:r>
    </w:p>
    <w:p w14:paraId="744E2100" w14:textId="77777777" w:rsidR="008A6F38" w:rsidRPr="001F39AF" w:rsidRDefault="00690DBB" w:rsidP="00DD027F">
      <w:pPr>
        <w:jc w:val="right"/>
        <w:rPr>
          <w:b/>
          <w:bCs/>
          <w:sz w:val="28"/>
          <w:szCs w:val="28"/>
        </w:rPr>
        <w:sectPr w:rsidR="008A6F38" w:rsidRPr="001F39AF" w:rsidSect="00B65E12">
          <w:headerReference w:type="default" r:id="rId16"/>
          <w:footerReference w:type="default" r:id="rId17"/>
          <w:pgSz w:w="11906" w:h="16838"/>
          <w:pgMar w:top="851" w:right="1134" w:bottom="1134" w:left="1134" w:header="397" w:footer="709" w:gutter="0"/>
          <w:cols w:space="708"/>
          <w:titlePg/>
          <w:docGrid w:linePitch="360"/>
        </w:sectPr>
      </w:pPr>
      <w:sdt>
        <w:sdtPr>
          <w:rPr>
            <w:b/>
            <w:bCs/>
            <w:sz w:val="28"/>
            <w:szCs w:val="28"/>
          </w:rPr>
          <w:alias w:val="Catégorie "/>
          <w:tag w:val=""/>
          <w:id w:val="-117763249"/>
          <w:placeholder>
            <w:docPart w:val="51ACDC009EFB4693AD26A16B5432A221"/>
          </w:placeholder>
          <w:dataBinding w:prefixMappings="xmlns:ns0='http://purl.org/dc/elements/1.1/' xmlns:ns1='http://schemas.openxmlformats.org/package/2006/metadata/core-properties' " w:xpath="/ns1:coreProperties[1]/ns1:category[1]" w:storeItemID="{6C3C8BC8-F283-45AE-878A-BAB7291924A1}"/>
          <w:text/>
        </w:sdtPr>
        <w:sdtEndPr/>
        <w:sdtContent>
          <w:r w:rsidR="002361CD" w:rsidRPr="001F39AF">
            <w:rPr>
              <w:b/>
              <w:bCs/>
              <w:sz w:val="28"/>
              <w:szCs w:val="28"/>
            </w:rPr>
            <w:t>RAPPORT DE SYNTHESE</w:t>
          </w:r>
        </w:sdtContent>
      </w:sdt>
    </w:p>
    <w:tbl>
      <w:tblPr>
        <w:tblStyle w:val="Grilledutableau"/>
        <w:tblpPr w:leftFromText="142" w:rightFromText="142" w:vertAnchor="page" w:horzAnchor="margin" w:tblpY="1381"/>
        <w:tblOverlap w:val="never"/>
        <w:tblW w:w="5000" w:type="pct"/>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4B430F" w:rsidRPr="001F39AF" w14:paraId="7828A8DB" w14:textId="77777777" w:rsidTr="004B430F">
        <w:tc>
          <w:tcPr>
            <w:tcW w:w="5000" w:type="pct"/>
          </w:tcPr>
          <w:p w14:paraId="7454FA6D" w14:textId="77777777" w:rsidR="004B430F" w:rsidRPr="001F39AF" w:rsidRDefault="004B430F" w:rsidP="004B430F">
            <w:pPr>
              <w:rPr>
                <w:rFonts w:cs="Arial"/>
                <w:i/>
                <w:color w:val="404040" w:themeColor="text1" w:themeTint="BF"/>
                <w:sz w:val="20"/>
                <w:szCs w:val="20"/>
                <w:lang w:val="en-US"/>
              </w:rPr>
            </w:pPr>
            <w:r w:rsidRPr="001F39AF">
              <w:rPr>
                <w:rFonts w:cs="Arial"/>
                <w:sz w:val="20"/>
                <w:szCs w:val="20"/>
                <w:lang w:val="en-US"/>
              </w:rPr>
              <w:lastRenderedPageBreak/>
              <w:br w:type="page"/>
            </w:r>
          </w:p>
          <w:sdt>
            <w:sdtPr>
              <w:rPr>
                <w:rFonts w:ascii="Arial" w:eastAsia="MS Mincho" w:hAnsi="Arial" w:cs="Times New Roman"/>
                <w:b w:val="0"/>
                <w:bCs w:val="0"/>
                <w:color w:val="auto"/>
                <w:sz w:val="22"/>
                <w:szCs w:val="24"/>
                <w:lang w:eastAsia="ja-JP"/>
              </w:rPr>
              <w:id w:val="-878469753"/>
              <w:docPartObj>
                <w:docPartGallery w:val="Table of Contents"/>
                <w:docPartUnique/>
              </w:docPartObj>
            </w:sdtPr>
            <w:sdtEndPr>
              <w:rPr>
                <w:rFonts w:eastAsia="Times New Roman"/>
              </w:rPr>
            </w:sdtEndPr>
            <w:sdtContent>
              <w:p w14:paraId="327DFF07" w14:textId="29B0D51A" w:rsidR="00023A39" w:rsidRDefault="00023A39" w:rsidP="001416E5">
                <w:pPr>
                  <w:pStyle w:val="En-ttedetabledesmatires"/>
                  <w:numPr>
                    <w:ilvl w:val="0"/>
                    <w:numId w:val="0"/>
                  </w:numPr>
                  <w:ind w:left="360"/>
                </w:pPr>
                <w:r>
                  <w:t>Table des matières</w:t>
                </w:r>
              </w:p>
              <w:p w14:paraId="275C10A0" w14:textId="77777777" w:rsidR="00023A39" w:rsidRDefault="00023A39">
                <w:pPr>
                  <w:pStyle w:val="TM1"/>
                  <w:tabs>
                    <w:tab w:val="left" w:pos="440"/>
                    <w:tab w:val="right" w:leader="dot" w:pos="9553"/>
                  </w:tabs>
                  <w:rPr>
                    <w:noProof/>
                  </w:rPr>
                </w:pPr>
                <w:r>
                  <w:fldChar w:fldCharType="begin"/>
                </w:r>
                <w:r>
                  <w:instrText xml:space="preserve"> TOC \o "1-3" \h \z \u </w:instrText>
                </w:r>
                <w:r>
                  <w:fldChar w:fldCharType="separate"/>
                </w:r>
                <w:hyperlink w:anchor="_Toc456982029" w:history="1">
                  <w:r w:rsidRPr="00BE3BC0">
                    <w:rPr>
                      <w:rStyle w:val="Lienhypertexte"/>
                      <w:noProof/>
                    </w:rPr>
                    <w:t>1.</w:t>
                  </w:r>
                  <w:r>
                    <w:rPr>
                      <w:noProof/>
                    </w:rPr>
                    <w:tab/>
                  </w:r>
                  <w:r w:rsidRPr="00BE3BC0">
                    <w:rPr>
                      <w:rStyle w:val="Lienhypertexte"/>
                      <w:noProof/>
                    </w:rPr>
                    <w:t>Résumé &amp; mots clés</w:t>
                  </w:r>
                  <w:r>
                    <w:rPr>
                      <w:noProof/>
                      <w:webHidden/>
                    </w:rPr>
                    <w:tab/>
                  </w:r>
                  <w:r>
                    <w:rPr>
                      <w:noProof/>
                      <w:webHidden/>
                    </w:rPr>
                    <w:fldChar w:fldCharType="begin"/>
                  </w:r>
                  <w:r>
                    <w:rPr>
                      <w:noProof/>
                      <w:webHidden/>
                    </w:rPr>
                    <w:instrText xml:space="preserve"> PAGEREF _Toc456982029 \h </w:instrText>
                  </w:r>
                  <w:r>
                    <w:rPr>
                      <w:noProof/>
                      <w:webHidden/>
                    </w:rPr>
                  </w:r>
                  <w:r>
                    <w:rPr>
                      <w:noProof/>
                      <w:webHidden/>
                    </w:rPr>
                    <w:fldChar w:fldCharType="separate"/>
                  </w:r>
                  <w:r>
                    <w:rPr>
                      <w:noProof/>
                      <w:webHidden/>
                    </w:rPr>
                    <w:t>3</w:t>
                  </w:r>
                  <w:r>
                    <w:rPr>
                      <w:noProof/>
                      <w:webHidden/>
                    </w:rPr>
                    <w:fldChar w:fldCharType="end"/>
                  </w:r>
                </w:hyperlink>
              </w:p>
              <w:p w14:paraId="11F69F3F" w14:textId="77777777" w:rsidR="00023A39" w:rsidRDefault="00690DBB">
                <w:pPr>
                  <w:pStyle w:val="TM1"/>
                  <w:tabs>
                    <w:tab w:val="left" w:pos="440"/>
                    <w:tab w:val="right" w:leader="dot" w:pos="9553"/>
                  </w:tabs>
                  <w:rPr>
                    <w:noProof/>
                  </w:rPr>
                </w:pPr>
                <w:hyperlink w:anchor="_Toc456982030" w:history="1">
                  <w:r w:rsidR="00023A39" w:rsidRPr="00BE3BC0">
                    <w:rPr>
                      <w:rStyle w:val="Lienhypertexte"/>
                      <w:noProof/>
                    </w:rPr>
                    <w:t>2.</w:t>
                  </w:r>
                  <w:r w:rsidR="00023A39">
                    <w:rPr>
                      <w:noProof/>
                    </w:rPr>
                    <w:tab/>
                  </w:r>
                  <w:r w:rsidR="00023A39" w:rsidRPr="00BE3BC0">
                    <w:rPr>
                      <w:rStyle w:val="Lienhypertexte"/>
                      <w:noProof/>
                    </w:rPr>
                    <w:t>Contexte général du projet</w:t>
                  </w:r>
                  <w:r w:rsidR="00023A39">
                    <w:rPr>
                      <w:noProof/>
                      <w:webHidden/>
                    </w:rPr>
                    <w:tab/>
                  </w:r>
                  <w:r w:rsidR="00023A39">
                    <w:rPr>
                      <w:noProof/>
                      <w:webHidden/>
                    </w:rPr>
                    <w:fldChar w:fldCharType="begin"/>
                  </w:r>
                  <w:r w:rsidR="00023A39">
                    <w:rPr>
                      <w:noProof/>
                      <w:webHidden/>
                    </w:rPr>
                    <w:instrText xml:space="preserve"> PAGEREF _Toc456982030 \h </w:instrText>
                  </w:r>
                  <w:r w:rsidR="00023A39">
                    <w:rPr>
                      <w:noProof/>
                      <w:webHidden/>
                    </w:rPr>
                  </w:r>
                  <w:r w:rsidR="00023A39">
                    <w:rPr>
                      <w:noProof/>
                      <w:webHidden/>
                    </w:rPr>
                    <w:fldChar w:fldCharType="separate"/>
                  </w:r>
                  <w:r w:rsidR="00023A39">
                    <w:rPr>
                      <w:noProof/>
                      <w:webHidden/>
                    </w:rPr>
                    <w:t>7</w:t>
                  </w:r>
                  <w:r w:rsidR="00023A39">
                    <w:rPr>
                      <w:noProof/>
                      <w:webHidden/>
                    </w:rPr>
                    <w:fldChar w:fldCharType="end"/>
                  </w:r>
                </w:hyperlink>
              </w:p>
              <w:p w14:paraId="3D47F48D" w14:textId="77777777" w:rsidR="00023A39" w:rsidRDefault="00690DBB">
                <w:pPr>
                  <w:pStyle w:val="TM1"/>
                  <w:tabs>
                    <w:tab w:val="left" w:pos="440"/>
                    <w:tab w:val="right" w:leader="dot" w:pos="9553"/>
                  </w:tabs>
                  <w:rPr>
                    <w:noProof/>
                  </w:rPr>
                </w:pPr>
                <w:hyperlink w:anchor="_Toc456982031" w:history="1">
                  <w:r w:rsidR="00023A39" w:rsidRPr="00BE3BC0">
                    <w:rPr>
                      <w:rStyle w:val="Lienhypertexte"/>
                      <w:noProof/>
                    </w:rPr>
                    <w:t>3.</w:t>
                  </w:r>
                  <w:r w:rsidR="00023A39">
                    <w:rPr>
                      <w:noProof/>
                    </w:rPr>
                    <w:tab/>
                  </w:r>
                  <w:r w:rsidR="00023A39" w:rsidRPr="00BE3BC0">
                    <w:rPr>
                      <w:rStyle w:val="Lienhypertexte"/>
                      <w:noProof/>
                    </w:rPr>
                    <w:t>Objectifs généraux du projet</w:t>
                  </w:r>
                  <w:r w:rsidR="00023A39">
                    <w:rPr>
                      <w:noProof/>
                      <w:webHidden/>
                    </w:rPr>
                    <w:tab/>
                  </w:r>
                  <w:r w:rsidR="00023A39">
                    <w:rPr>
                      <w:noProof/>
                      <w:webHidden/>
                    </w:rPr>
                    <w:fldChar w:fldCharType="begin"/>
                  </w:r>
                  <w:r w:rsidR="00023A39">
                    <w:rPr>
                      <w:noProof/>
                      <w:webHidden/>
                    </w:rPr>
                    <w:instrText xml:space="preserve"> PAGEREF _Toc456982031 \h </w:instrText>
                  </w:r>
                  <w:r w:rsidR="00023A39">
                    <w:rPr>
                      <w:noProof/>
                      <w:webHidden/>
                    </w:rPr>
                  </w:r>
                  <w:r w:rsidR="00023A39">
                    <w:rPr>
                      <w:noProof/>
                      <w:webHidden/>
                    </w:rPr>
                    <w:fldChar w:fldCharType="separate"/>
                  </w:r>
                  <w:r w:rsidR="00023A39">
                    <w:rPr>
                      <w:noProof/>
                      <w:webHidden/>
                    </w:rPr>
                    <w:t>7</w:t>
                  </w:r>
                  <w:r w:rsidR="00023A39">
                    <w:rPr>
                      <w:noProof/>
                      <w:webHidden/>
                    </w:rPr>
                    <w:fldChar w:fldCharType="end"/>
                  </w:r>
                </w:hyperlink>
              </w:p>
              <w:p w14:paraId="0C7D95B3" w14:textId="77777777" w:rsidR="00023A39" w:rsidRDefault="00690DBB">
                <w:pPr>
                  <w:pStyle w:val="TM1"/>
                  <w:tabs>
                    <w:tab w:val="left" w:pos="440"/>
                    <w:tab w:val="right" w:leader="dot" w:pos="9553"/>
                  </w:tabs>
                  <w:rPr>
                    <w:noProof/>
                  </w:rPr>
                </w:pPr>
                <w:hyperlink w:anchor="_Toc456982032" w:history="1">
                  <w:r w:rsidR="00023A39" w:rsidRPr="00BE3BC0">
                    <w:rPr>
                      <w:rStyle w:val="Lienhypertexte"/>
                      <w:noProof/>
                    </w:rPr>
                    <w:t>4.</w:t>
                  </w:r>
                  <w:r w:rsidR="00023A39">
                    <w:rPr>
                      <w:noProof/>
                    </w:rPr>
                    <w:tab/>
                  </w:r>
                  <w:r w:rsidR="00023A39" w:rsidRPr="00BE3BC0">
                    <w:rPr>
                      <w:rStyle w:val="Lienhypertexte"/>
                      <w:noProof/>
                    </w:rPr>
                    <w:t>Partenariat</w:t>
                  </w:r>
                  <w:r w:rsidR="00023A39">
                    <w:rPr>
                      <w:noProof/>
                      <w:webHidden/>
                    </w:rPr>
                    <w:tab/>
                  </w:r>
                  <w:r w:rsidR="00023A39">
                    <w:rPr>
                      <w:noProof/>
                      <w:webHidden/>
                    </w:rPr>
                    <w:fldChar w:fldCharType="begin"/>
                  </w:r>
                  <w:r w:rsidR="00023A39">
                    <w:rPr>
                      <w:noProof/>
                      <w:webHidden/>
                    </w:rPr>
                    <w:instrText xml:space="preserve"> PAGEREF _Toc456982032 \h </w:instrText>
                  </w:r>
                  <w:r w:rsidR="00023A39">
                    <w:rPr>
                      <w:noProof/>
                      <w:webHidden/>
                    </w:rPr>
                  </w:r>
                  <w:r w:rsidR="00023A39">
                    <w:rPr>
                      <w:noProof/>
                      <w:webHidden/>
                    </w:rPr>
                    <w:fldChar w:fldCharType="separate"/>
                  </w:r>
                  <w:r w:rsidR="00023A39">
                    <w:rPr>
                      <w:noProof/>
                      <w:webHidden/>
                    </w:rPr>
                    <w:t>8</w:t>
                  </w:r>
                  <w:r w:rsidR="00023A39">
                    <w:rPr>
                      <w:noProof/>
                      <w:webHidden/>
                    </w:rPr>
                    <w:fldChar w:fldCharType="end"/>
                  </w:r>
                </w:hyperlink>
              </w:p>
              <w:p w14:paraId="48E4AAA6" w14:textId="77777777" w:rsidR="00023A39" w:rsidRDefault="00690DBB">
                <w:pPr>
                  <w:pStyle w:val="TM1"/>
                  <w:tabs>
                    <w:tab w:val="left" w:pos="440"/>
                    <w:tab w:val="right" w:leader="dot" w:pos="9553"/>
                  </w:tabs>
                  <w:rPr>
                    <w:noProof/>
                  </w:rPr>
                </w:pPr>
                <w:hyperlink w:anchor="_Toc456982033" w:history="1">
                  <w:r w:rsidR="00023A39" w:rsidRPr="00BE3BC0">
                    <w:rPr>
                      <w:rStyle w:val="Lienhypertexte"/>
                      <w:noProof/>
                    </w:rPr>
                    <w:t>5.</w:t>
                  </w:r>
                  <w:r w:rsidR="00023A39">
                    <w:rPr>
                      <w:noProof/>
                    </w:rPr>
                    <w:tab/>
                  </w:r>
                  <w:r w:rsidR="00023A39" w:rsidRPr="00BE3BC0">
                    <w:rPr>
                      <w:rStyle w:val="Lienhypertexte"/>
                      <w:noProof/>
                    </w:rPr>
                    <w:t>Eléments méthodologiques</w:t>
                  </w:r>
                  <w:r w:rsidR="00023A39">
                    <w:rPr>
                      <w:noProof/>
                      <w:webHidden/>
                    </w:rPr>
                    <w:tab/>
                  </w:r>
                  <w:r w:rsidR="00023A39">
                    <w:rPr>
                      <w:noProof/>
                      <w:webHidden/>
                    </w:rPr>
                    <w:fldChar w:fldCharType="begin"/>
                  </w:r>
                  <w:r w:rsidR="00023A39">
                    <w:rPr>
                      <w:noProof/>
                      <w:webHidden/>
                    </w:rPr>
                    <w:instrText xml:space="preserve"> PAGEREF _Toc456982033 \h </w:instrText>
                  </w:r>
                  <w:r w:rsidR="00023A39">
                    <w:rPr>
                      <w:noProof/>
                      <w:webHidden/>
                    </w:rPr>
                  </w:r>
                  <w:r w:rsidR="00023A39">
                    <w:rPr>
                      <w:noProof/>
                      <w:webHidden/>
                    </w:rPr>
                    <w:fldChar w:fldCharType="separate"/>
                  </w:r>
                  <w:r w:rsidR="00023A39">
                    <w:rPr>
                      <w:noProof/>
                      <w:webHidden/>
                    </w:rPr>
                    <w:t>8</w:t>
                  </w:r>
                  <w:r w:rsidR="00023A39">
                    <w:rPr>
                      <w:noProof/>
                      <w:webHidden/>
                    </w:rPr>
                    <w:fldChar w:fldCharType="end"/>
                  </w:r>
                </w:hyperlink>
              </w:p>
              <w:p w14:paraId="07738C1B" w14:textId="77777777" w:rsidR="00023A39" w:rsidRDefault="00690DBB">
                <w:pPr>
                  <w:pStyle w:val="TM1"/>
                  <w:tabs>
                    <w:tab w:val="left" w:pos="660"/>
                    <w:tab w:val="right" w:leader="dot" w:pos="9553"/>
                  </w:tabs>
                  <w:rPr>
                    <w:noProof/>
                  </w:rPr>
                </w:pPr>
                <w:hyperlink w:anchor="_Toc456982034" w:history="1">
                  <w:r w:rsidR="00023A39" w:rsidRPr="00BE3BC0">
                    <w:rPr>
                      <w:rStyle w:val="Lienhypertexte"/>
                      <w:noProof/>
                    </w:rPr>
                    <w:t>5.1.</w:t>
                  </w:r>
                  <w:r w:rsidR="00023A39">
                    <w:rPr>
                      <w:noProof/>
                    </w:rPr>
                    <w:tab/>
                  </w:r>
                  <w:r w:rsidR="00023A39" w:rsidRPr="00BE3BC0">
                    <w:rPr>
                      <w:rStyle w:val="Lienhypertexte"/>
                      <w:noProof/>
                    </w:rPr>
                    <w:t>Méthode de suivi des émissions gazeuses en conditions réelles</w:t>
                  </w:r>
                  <w:r w:rsidR="00023A39">
                    <w:rPr>
                      <w:noProof/>
                      <w:webHidden/>
                    </w:rPr>
                    <w:tab/>
                  </w:r>
                  <w:r w:rsidR="00023A39">
                    <w:rPr>
                      <w:noProof/>
                      <w:webHidden/>
                    </w:rPr>
                    <w:fldChar w:fldCharType="begin"/>
                  </w:r>
                  <w:r w:rsidR="00023A39">
                    <w:rPr>
                      <w:noProof/>
                      <w:webHidden/>
                    </w:rPr>
                    <w:instrText xml:space="preserve"> PAGEREF _Toc456982034 \h </w:instrText>
                  </w:r>
                  <w:r w:rsidR="00023A39">
                    <w:rPr>
                      <w:noProof/>
                      <w:webHidden/>
                    </w:rPr>
                  </w:r>
                  <w:r w:rsidR="00023A39">
                    <w:rPr>
                      <w:noProof/>
                      <w:webHidden/>
                    </w:rPr>
                    <w:fldChar w:fldCharType="separate"/>
                  </w:r>
                  <w:r w:rsidR="00023A39">
                    <w:rPr>
                      <w:noProof/>
                      <w:webHidden/>
                    </w:rPr>
                    <w:t>8</w:t>
                  </w:r>
                  <w:r w:rsidR="00023A39">
                    <w:rPr>
                      <w:noProof/>
                      <w:webHidden/>
                    </w:rPr>
                    <w:fldChar w:fldCharType="end"/>
                  </w:r>
                </w:hyperlink>
              </w:p>
              <w:p w14:paraId="76D2AD90" w14:textId="77777777" w:rsidR="00023A39" w:rsidRDefault="00690DBB">
                <w:pPr>
                  <w:pStyle w:val="TM1"/>
                  <w:tabs>
                    <w:tab w:val="left" w:pos="880"/>
                    <w:tab w:val="right" w:leader="dot" w:pos="9553"/>
                  </w:tabs>
                  <w:rPr>
                    <w:noProof/>
                  </w:rPr>
                </w:pPr>
                <w:hyperlink w:anchor="_Toc456982035" w:history="1">
                  <w:r w:rsidR="00023A39" w:rsidRPr="00BE3BC0">
                    <w:rPr>
                      <w:rStyle w:val="Lienhypertexte"/>
                      <w:noProof/>
                    </w:rPr>
                    <w:t>5.1.1.</w:t>
                  </w:r>
                  <w:r w:rsidR="00023A39">
                    <w:rPr>
                      <w:noProof/>
                    </w:rPr>
                    <w:tab/>
                  </w:r>
                  <w:r w:rsidR="00023A39" w:rsidRPr="00BE3BC0">
                    <w:rPr>
                      <w:rStyle w:val="Lienhypertexte"/>
                      <w:noProof/>
                    </w:rPr>
                    <w:t>Choix du produit</w:t>
                  </w:r>
                  <w:r w:rsidR="00023A39">
                    <w:rPr>
                      <w:noProof/>
                      <w:webHidden/>
                    </w:rPr>
                    <w:tab/>
                  </w:r>
                  <w:r w:rsidR="00023A39">
                    <w:rPr>
                      <w:noProof/>
                      <w:webHidden/>
                    </w:rPr>
                    <w:fldChar w:fldCharType="begin"/>
                  </w:r>
                  <w:r w:rsidR="00023A39">
                    <w:rPr>
                      <w:noProof/>
                      <w:webHidden/>
                    </w:rPr>
                    <w:instrText xml:space="preserve"> PAGEREF _Toc456982035 \h </w:instrText>
                  </w:r>
                  <w:r w:rsidR="00023A39">
                    <w:rPr>
                      <w:noProof/>
                      <w:webHidden/>
                    </w:rPr>
                  </w:r>
                  <w:r w:rsidR="00023A39">
                    <w:rPr>
                      <w:noProof/>
                      <w:webHidden/>
                    </w:rPr>
                    <w:fldChar w:fldCharType="separate"/>
                  </w:r>
                  <w:r w:rsidR="00023A39">
                    <w:rPr>
                      <w:noProof/>
                      <w:webHidden/>
                    </w:rPr>
                    <w:t>8</w:t>
                  </w:r>
                  <w:r w:rsidR="00023A39">
                    <w:rPr>
                      <w:noProof/>
                      <w:webHidden/>
                    </w:rPr>
                    <w:fldChar w:fldCharType="end"/>
                  </w:r>
                </w:hyperlink>
              </w:p>
              <w:p w14:paraId="0B5971A4" w14:textId="77777777" w:rsidR="00023A39" w:rsidRDefault="00690DBB">
                <w:pPr>
                  <w:pStyle w:val="TM1"/>
                  <w:tabs>
                    <w:tab w:val="left" w:pos="880"/>
                    <w:tab w:val="right" w:leader="dot" w:pos="9553"/>
                  </w:tabs>
                  <w:rPr>
                    <w:noProof/>
                  </w:rPr>
                </w:pPr>
                <w:hyperlink w:anchor="_Toc456982036" w:history="1">
                  <w:r w:rsidR="00023A39" w:rsidRPr="00BE3BC0">
                    <w:rPr>
                      <w:rStyle w:val="Lienhypertexte"/>
                      <w:noProof/>
                    </w:rPr>
                    <w:t>5.1.2.</w:t>
                  </w:r>
                  <w:r w:rsidR="00023A39">
                    <w:rPr>
                      <w:noProof/>
                    </w:rPr>
                    <w:tab/>
                  </w:r>
                  <w:r w:rsidR="00023A39" w:rsidRPr="00BE3BC0">
                    <w:rPr>
                      <w:rStyle w:val="Lienhypertexte"/>
                      <w:noProof/>
                    </w:rPr>
                    <w:t>Mise en place du dispositif de suivi des émissions gazeuses</w:t>
                  </w:r>
                  <w:r w:rsidR="00023A39">
                    <w:rPr>
                      <w:noProof/>
                      <w:webHidden/>
                    </w:rPr>
                    <w:tab/>
                  </w:r>
                  <w:r w:rsidR="00023A39">
                    <w:rPr>
                      <w:noProof/>
                      <w:webHidden/>
                    </w:rPr>
                    <w:fldChar w:fldCharType="begin"/>
                  </w:r>
                  <w:r w:rsidR="00023A39">
                    <w:rPr>
                      <w:noProof/>
                      <w:webHidden/>
                    </w:rPr>
                    <w:instrText xml:space="preserve"> PAGEREF _Toc456982036 \h </w:instrText>
                  </w:r>
                  <w:r w:rsidR="00023A39">
                    <w:rPr>
                      <w:noProof/>
                      <w:webHidden/>
                    </w:rPr>
                  </w:r>
                  <w:r w:rsidR="00023A39">
                    <w:rPr>
                      <w:noProof/>
                      <w:webHidden/>
                    </w:rPr>
                    <w:fldChar w:fldCharType="separate"/>
                  </w:r>
                  <w:r w:rsidR="00023A39">
                    <w:rPr>
                      <w:noProof/>
                      <w:webHidden/>
                    </w:rPr>
                    <w:t>8</w:t>
                  </w:r>
                  <w:r w:rsidR="00023A39">
                    <w:rPr>
                      <w:noProof/>
                      <w:webHidden/>
                    </w:rPr>
                    <w:fldChar w:fldCharType="end"/>
                  </w:r>
                </w:hyperlink>
              </w:p>
              <w:p w14:paraId="01694BAB" w14:textId="77777777" w:rsidR="00023A39" w:rsidRDefault="00690DBB">
                <w:pPr>
                  <w:pStyle w:val="TM1"/>
                  <w:tabs>
                    <w:tab w:val="left" w:pos="880"/>
                    <w:tab w:val="right" w:leader="dot" w:pos="9553"/>
                  </w:tabs>
                  <w:rPr>
                    <w:noProof/>
                  </w:rPr>
                </w:pPr>
                <w:hyperlink w:anchor="_Toc456982037" w:history="1">
                  <w:r w:rsidR="00023A39" w:rsidRPr="00BE3BC0">
                    <w:rPr>
                      <w:rStyle w:val="Lienhypertexte"/>
                      <w:noProof/>
                    </w:rPr>
                    <w:t>5.1.3.</w:t>
                  </w:r>
                  <w:r w:rsidR="00023A39">
                    <w:rPr>
                      <w:noProof/>
                    </w:rPr>
                    <w:tab/>
                  </w:r>
                  <w:r w:rsidR="00023A39" w:rsidRPr="00BE3BC0">
                    <w:rPr>
                      <w:rStyle w:val="Lienhypertexte"/>
                      <w:noProof/>
                    </w:rPr>
                    <w:t>Traitement des données</w:t>
                  </w:r>
                  <w:r w:rsidR="00023A39">
                    <w:rPr>
                      <w:noProof/>
                      <w:webHidden/>
                    </w:rPr>
                    <w:tab/>
                  </w:r>
                  <w:r w:rsidR="00023A39">
                    <w:rPr>
                      <w:noProof/>
                      <w:webHidden/>
                    </w:rPr>
                    <w:fldChar w:fldCharType="begin"/>
                  </w:r>
                  <w:r w:rsidR="00023A39">
                    <w:rPr>
                      <w:noProof/>
                      <w:webHidden/>
                    </w:rPr>
                    <w:instrText xml:space="preserve"> PAGEREF _Toc456982037 \h </w:instrText>
                  </w:r>
                  <w:r w:rsidR="00023A39">
                    <w:rPr>
                      <w:noProof/>
                      <w:webHidden/>
                    </w:rPr>
                  </w:r>
                  <w:r w:rsidR="00023A39">
                    <w:rPr>
                      <w:noProof/>
                      <w:webHidden/>
                    </w:rPr>
                    <w:fldChar w:fldCharType="separate"/>
                  </w:r>
                  <w:r w:rsidR="00023A39">
                    <w:rPr>
                      <w:noProof/>
                      <w:webHidden/>
                    </w:rPr>
                    <w:t>9</w:t>
                  </w:r>
                  <w:r w:rsidR="00023A39">
                    <w:rPr>
                      <w:noProof/>
                      <w:webHidden/>
                    </w:rPr>
                    <w:fldChar w:fldCharType="end"/>
                  </w:r>
                </w:hyperlink>
              </w:p>
              <w:p w14:paraId="3F887D3E" w14:textId="77777777" w:rsidR="00023A39" w:rsidRDefault="00690DBB">
                <w:pPr>
                  <w:pStyle w:val="TM1"/>
                  <w:tabs>
                    <w:tab w:val="left" w:pos="660"/>
                    <w:tab w:val="right" w:leader="dot" w:pos="9553"/>
                  </w:tabs>
                  <w:rPr>
                    <w:noProof/>
                  </w:rPr>
                </w:pPr>
                <w:hyperlink w:anchor="_Toc456982038" w:history="1">
                  <w:r w:rsidR="00023A39" w:rsidRPr="00BE3BC0">
                    <w:rPr>
                      <w:rStyle w:val="Lienhypertexte"/>
                      <w:noProof/>
                    </w:rPr>
                    <w:t>5.2.</w:t>
                  </w:r>
                  <w:r w:rsidR="00023A39">
                    <w:rPr>
                      <w:noProof/>
                    </w:rPr>
                    <w:tab/>
                  </w:r>
                  <w:r w:rsidR="00023A39" w:rsidRPr="00BE3BC0">
                    <w:rPr>
                      <w:rStyle w:val="Lienhypertexte"/>
                      <w:noProof/>
                    </w:rPr>
                    <w:t>Méthode de suivis en laboratoire</w:t>
                  </w:r>
                  <w:r w:rsidR="00023A39">
                    <w:rPr>
                      <w:noProof/>
                      <w:webHidden/>
                    </w:rPr>
                    <w:tab/>
                  </w:r>
                  <w:r w:rsidR="00023A39">
                    <w:rPr>
                      <w:noProof/>
                      <w:webHidden/>
                    </w:rPr>
                    <w:fldChar w:fldCharType="begin"/>
                  </w:r>
                  <w:r w:rsidR="00023A39">
                    <w:rPr>
                      <w:noProof/>
                      <w:webHidden/>
                    </w:rPr>
                    <w:instrText xml:space="preserve"> PAGEREF _Toc456982038 \h </w:instrText>
                  </w:r>
                  <w:r w:rsidR="00023A39">
                    <w:rPr>
                      <w:noProof/>
                      <w:webHidden/>
                    </w:rPr>
                  </w:r>
                  <w:r w:rsidR="00023A39">
                    <w:rPr>
                      <w:noProof/>
                      <w:webHidden/>
                    </w:rPr>
                    <w:fldChar w:fldCharType="separate"/>
                  </w:r>
                  <w:r w:rsidR="00023A39">
                    <w:rPr>
                      <w:noProof/>
                      <w:webHidden/>
                    </w:rPr>
                    <w:t>9</w:t>
                  </w:r>
                  <w:r w:rsidR="00023A39">
                    <w:rPr>
                      <w:noProof/>
                      <w:webHidden/>
                    </w:rPr>
                    <w:fldChar w:fldCharType="end"/>
                  </w:r>
                </w:hyperlink>
              </w:p>
              <w:p w14:paraId="72398E1C" w14:textId="77777777" w:rsidR="00023A39" w:rsidRDefault="00690DBB">
                <w:pPr>
                  <w:pStyle w:val="TM1"/>
                  <w:tabs>
                    <w:tab w:val="left" w:pos="660"/>
                    <w:tab w:val="right" w:leader="dot" w:pos="9553"/>
                  </w:tabs>
                  <w:rPr>
                    <w:noProof/>
                  </w:rPr>
                </w:pPr>
                <w:hyperlink w:anchor="_Toc456982039" w:history="1">
                  <w:r w:rsidR="00023A39" w:rsidRPr="00BE3BC0">
                    <w:rPr>
                      <w:rStyle w:val="Lienhypertexte"/>
                      <w:noProof/>
                    </w:rPr>
                    <w:t>5.3.</w:t>
                  </w:r>
                  <w:r w:rsidR="00023A39">
                    <w:rPr>
                      <w:noProof/>
                    </w:rPr>
                    <w:tab/>
                  </w:r>
                  <w:r w:rsidR="00023A39" w:rsidRPr="00BE3BC0">
                    <w:rPr>
                      <w:rStyle w:val="Lienhypertexte"/>
                      <w:noProof/>
                    </w:rPr>
                    <w:t>Mise au point de la méthode ponctuelle de mesure des émissions d’NH</w:t>
                  </w:r>
                  <w:r w:rsidR="00023A39" w:rsidRPr="00BE3BC0">
                    <w:rPr>
                      <w:rStyle w:val="Lienhypertexte"/>
                      <w:noProof/>
                      <w:vertAlign w:val="subscript"/>
                    </w:rPr>
                    <w:t>3</w:t>
                  </w:r>
                  <w:r w:rsidR="00023A39" w:rsidRPr="00BE3BC0">
                    <w:rPr>
                      <w:rStyle w:val="Lienhypertexte"/>
                      <w:noProof/>
                    </w:rPr>
                    <w:t xml:space="preserve"> et de GES</w:t>
                  </w:r>
                  <w:r w:rsidR="00023A39">
                    <w:rPr>
                      <w:noProof/>
                      <w:webHidden/>
                    </w:rPr>
                    <w:tab/>
                  </w:r>
                  <w:r w:rsidR="00023A39">
                    <w:rPr>
                      <w:noProof/>
                      <w:webHidden/>
                    </w:rPr>
                    <w:fldChar w:fldCharType="begin"/>
                  </w:r>
                  <w:r w:rsidR="00023A39">
                    <w:rPr>
                      <w:noProof/>
                      <w:webHidden/>
                    </w:rPr>
                    <w:instrText xml:space="preserve"> PAGEREF _Toc456982039 \h </w:instrText>
                  </w:r>
                  <w:r w:rsidR="00023A39">
                    <w:rPr>
                      <w:noProof/>
                      <w:webHidden/>
                    </w:rPr>
                  </w:r>
                  <w:r w:rsidR="00023A39">
                    <w:rPr>
                      <w:noProof/>
                      <w:webHidden/>
                    </w:rPr>
                    <w:fldChar w:fldCharType="separate"/>
                  </w:r>
                  <w:r w:rsidR="00023A39">
                    <w:rPr>
                      <w:noProof/>
                      <w:webHidden/>
                    </w:rPr>
                    <w:t>10</w:t>
                  </w:r>
                  <w:r w:rsidR="00023A39">
                    <w:rPr>
                      <w:noProof/>
                      <w:webHidden/>
                    </w:rPr>
                    <w:fldChar w:fldCharType="end"/>
                  </w:r>
                </w:hyperlink>
              </w:p>
              <w:p w14:paraId="250DC4A1" w14:textId="77777777" w:rsidR="00023A39" w:rsidRDefault="00690DBB">
                <w:pPr>
                  <w:pStyle w:val="TM1"/>
                  <w:tabs>
                    <w:tab w:val="left" w:pos="880"/>
                    <w:tab w:val="right" w:leader="dot" w:pos="9553"/>
                  </w:tabs>
                  <w:rPr>
                    <w:noProof/>
                  </w:rPr>
                </w:pPr>
                <w:hyperlink w:anchor="_Toc456982040" w:history="1">
                  <w:r w:rsidR="00023A39" w:rsidRPr="00BE3BC0">
                    <w:rPr>
                      <w:rStyle w:val="Lienhypertexte"/>
                      <w:noProof/>
                    </w:rPr>
                    <w:t>5.3.1.</w:t>
                  </w:r>
                  <w:r w:rsidR="00023A39">
                    <w:rPr>
                      <w:noProof/>
                    </w:rPr>
                    <w:tab/>
                  </w:r>
                  <w:r w:rsidR="00023A39" w:rsidRPr="00BE3BC0">
                    <w:rPr>
                      <w:rStyle w:val="Lienhypertexte"/>
                      <w:noProof/>
                    </w:rPr>
                    <w:t>Modélisation</w:t>
                  </w:r>
                  <w:r w:rsidR="00023A39">
                    <w:rPr>
                      <w:noProof/>
                      <w:webHidden/>
                    </w:rPr>
                    <w:tab/>
                  </w:r>
                  <w:r w:rsidR="00023A39">
                    <w:rPr>
                      <w:noProof/>
                      <w:webHidden/>
                    </w:rPr>
                    <w:fldChar w:fldCharType="begin"/>
                  </w:r>
                  <w:r w:rsidR="00023A39">
                    <w:rPr>
                      <w:noProof/>
                      <w:webHidden/>
                    </w:rPr>
                    <w:instrText xml:space="preserve"> PAGEREF _Toc456982040 \h </w:instrText>
                  </w:r>
                  <w:r w:rsidR="00023A39">
                    <w:rPr>
                      <w:noProof/>
                      <w:webHidden/>
                    </w:rPr>
                  </w:r>
                  <w:r w:rsidR="00023A39">
                    <w:rPr>
                      <w:noProof/>
                      <w:webHidden/>
                    </w:rPr>
                    <w:fldChar w:fldCharType="separate"/>
                  </w:r>
                  <w:r w:rsidR="00023A39">
                    <w:rPr>
                      <w:noProof/>
                      <w:webHidden/>
                    </w:rPr>
                    <w:t>10</w:t>
                  </w:r>
                  <w:r w:rsidR="00023A39">
                    <w:rPr>
                      <w:noProof/>
                      <w:webHidden/>
                    </w:rPr>
                    <w:fldChar w:fldCharType="end"/>
                  </w:r>
                </w:hyperlink>
              </w:p>
              <w:p w14:paraId="1C3D2317" w14:textId="77777777" w:rsidR="00023A39" w:rsidRDefault="00690DBB">
                <w:pPr>
                  <w:pStyle w:val="TM1"/>
                  <w:tabs>
                    <w:tab w:val="left" w:pos="880"/>
                    <w:tab w:val="right" w:leader="dot" w:pos="9553"/>
                  </w:tabs>
                  <w:rPr>
                    <w:noProof/>
                  </w:rPr>
                </w:pPr>
                <w:hyperlink w:anchor="_Toc456982041" w:history="1">
                  <w:r w:rsidR="00023A39" w:rsidRPr="00BE3BC0">
                    <w:rPr>
                      <w:rStyle w:val="Lienhypertexte"/>
                      <w:noProof/>
                    </w:rPr>
                    <w:t>5.3.2.</w:t>
                  </w:r>
                  <w:r w:rsidR="00023A39">
                    <w:rPr>
                      <w:noProof/>
                    </w:rPr>
                    <w:tab/>
                  </w:r>
                  <w:r w:rsidR="00023A39" w:rsidRPr="00BE3BC0">
                    <w:rPr>
                      <w:rStyle w:val="Lienhypertexte"/>
                      <w:noProof/>
                    </w:rPr>
                    <w:t>Protocole pour la mesure ponctuelle des émissions</w:t>
                  </w:r>
                  <w:r w:rsidR="00023A39">
                    <w:rPr>
                      <w:noProof/>
                      <w:webHidden/>
                    </w:rPr>
                    <w:tab/>
                  </w:r>
                  <w:r w:rsidR="00023A39">
                    <w:rPr>
                      <w:noProof/>
                      <w:webHidden/>
                    </w:rPr>
                    <w:fldChar w:fldCharType="begin"/>
                  </w:r>
                  <w:r w:rsidR="00023A39">
                    <w:rPr>
                      <w:noProof/>
                      <w:webHidden/>
                    </w:rPr>
                    <w:instrText xml:space="preserve"> PAGEREF _Toc456982041 \h </w:instrText>
                  </w:r>
                  <w:r w:rsidR="00023A39">
                    <w:rPr>
                      <w:noProof/>
                      <w:webHidden/>
                    </w:rPr>
                  </w:r>
                  <w:r w:rsidR="00023A39">
                    <w:rPr>
                      <w:noProof/>
                      <w:webHidden/>
                    </w:rPr>
                    <w:fldChar w:fldCharType="separate"/>
                  </w:r>
                  <w:r w:rsidR="00023A39">
                    <w:rPr>
                      <w:noProof/>
                      <w:webHidden/>
                    </w:rPr>
                    <w:t>10</w:t>
                  </w:r>
                  <w:r w:rsidR="00023A39">
                    <w:rPr>
                      <w:noProof/>
                      <w:webHidden/>
                    </w:rPr>
                    <w:fldChar w:fldCharType="end"/>
                  </w:r>
                </w:hyperlink>
              </w:p>
              <w:p w14:paraId="7077F195" w14:textId="77777777" w:rsidR="00023A39" w:rsidRDefault="00690DBB">
                <w:pPr>
                  <w:pStyle w:val="TM1"/>
                  <w:tabs>
                    <w:tab w:val="left" w:pos="880"/>
                    <w:tab w:val="right" w:leader="dot" w:pos="9553"/>
                  </w:tabs>
                  <w:rPr>
                    <w:noProof/>
                  </w:rPr>
                </w:pPr>
                <w:hyperlink w:anchor="_Toc456982042" w:history="1">
                  <w:r w:rsidR="00023A39" w:rsidRPr="00BE3BC0">
                    <w:rPr>
                      <w:rStyle w:val="Lienhypertexte"/>
                      <w:noProof/>
                    </w:rPr>
                    <w:t>5.3.3.</w:t>
                  </w:r>
                  <w:r w:rsidR="00023A39">
                    <w:rPr>
                      <w:noProof/>
                    </w:rPr>
                    <w:tab/>
                  </w:r>
                  <w:r w:rsidR="00023A39" w:rsidRPr="00BE3BC0">
                    <w:rPr>
                      <w:rStyle w:val="Lienhypertexte"/>
                      <w:noProof/>
                    </w:rPr>
                    <w:t>Evaluation de l’incertitude de mesure</w:t>
                  </w:r>
                  <w:r w:rsidR="00023A39">
                    <w:rPr>
                      <w:noProof/>
                      <w:webHidden/>
                    </w:rPr>
                    <w:tab/>
                  </w:r>
                  <w:r w:rsidR="00023A39">
                    <w:rPr>
                      <w:noProof/>
                      <w:webHidden/>
                    </w:rPr>
                    <w:fldChar w:fldCharType="begin"/>
                  </w:r>
                  <w:r w:rsidR="00023A39">
                    <w:rPr>
                      <w:noProof/>
                      <w:webHidden/>
                    </w:rPr>
                    <w:instrText xml:space="preserve"> PAGEREF _Toc456982042 \h </w:instrText>
                  </w:r>
                  <w:r w:rsidR="00023A39">
                    <w:rPr>
                      <w:noProof/>
                      <w:webHidden/>
                    </w:rPr>
                  </w:r>
                  <w:r w:rsidR="00023A39">
                    <w:rPr>
                      <w:noProof/>
                      <w:webHidden/>
                    </w:rPr>
                    <w:fldChar w:fldCharType="separate"/>
                  </w:r>
                  <w:r w:rsidR="00023A39">
                    <w:rPr>
                      <w:noProof/>
                      <w:webHidden/>
                    </w:rPr>
                    <w:t>10</w:t>
                  </w:r>
                  <w:r w:rsidR="00023A39">
                    <w:rPr>
                      <w:noProof/>
                      <w:webHidden/>
                    </w:rPr>
                    <w:fldChar w:fldCharType="end"/>
                  </w:r>
                </w:hyperlink>
              </w:p>
              <w:p w14:paraId="447BE53A" w14:textId="77777777" w:rsidR="00023A39" w:rsidRDefault="00690DBB">
                <w:pPr>
                  <w:pStyle w:val="TM1"/>
                  <w:tabs>
                    <w:tab w:val="left" w:pos="440"/>
                    <w:tab w:val="right" w:leader="dot" w:pos="9553"/>
                  </w:tabs>
                  <w:rPr>
                    <w:noProof/>
                  </w:rPr>
                </w:pPr>
                <w:hyperlink w:anchor="_Toc456982043" w:history="1">
                  <w:r w:rsidR="00023A39" w:rsidRPr="00BE3BC0">
                    <w:rPr>
                      <w:rStyle w:val="Lienhypertexte"/>
                      <w:noProof/>
                    </w:rPr>
                    <w:t>6.</w:t>
                  </w:r>
                  <w:r w:rsidR="00023A39">
                    <w:rPr>
                      <w:noProof/>
                    </w:rPr>
                    <w:tab/>
                  </w:r>
                  <w:r w:rsidR="00023A39" w:rsidRPr="00BE3BC0">
                    <w:rPr>
                      <w:rStyle w:val="Lienhypertexte"/>
                      <w:noProof/>
                    </w:rPr>
                    <w:t>Principaux résultats obtenus</w:t>
                  </w:r>
                  <w:r w:rsidR="00023A39">
                    <w:rPr>
                      <w:noProof/>
                      <w:webHidden/>
                    </w:rPr>
                    <w:tab/>
                  </w:r>
                  <w:r w:rsidR="00023A39">
                    <w:rPr>
                      <w:noProof/>
                      <w:webHidden/>
                    </w:rPr>
                    <w:fldChar w:fldCharType="begin"/>
                  </w:r>
                  <w:r w:rsidR="00023A39">
                    <w:rPr>
                      <w:noProof/>
                      <w:webHidden/>
                    </w:rPr>
                    <w:instrText xml:space="preserve"> PAGEREF _Toc456982043 \h </w:instrText>
                  </w:r>
                  <w:r w:rsidR="00023A39">
                    <w:rPr>
                      <w:noProof/>
                      <w:webHidden/>
                    </w:rPr>
                  </w:r>
                  <w:r w:rsidR="00023A39">
                    <w:rPr>
                      <w:noProof/>
                      <w:webHidden/>
                    </w:rPr>
                    <w:fldChar w:fldCharType="separate"/>
                  </w:r>
                  <w:r w:rsidR="00023A39">
                    <w:rPr>
                      <w:noProof/>
                      <w:webHidden/>
                    </w:rPr>
                    <w:t>11</w:t>
                  </w:r>
                  <w:r w:rsidR="00023A39">
                    <w:rPr>
                      <w:noProof/>
                      <w:webHidden/>
                    </w:rPr>
                    <w:fldChar w:fldCharType="end"/>
                  </w:r>
                </w:hyperlink>
              </w:p>
              <w:p w14:paraId="6015C4E6" w14:textId="77777777" w:rsidR="00023A39" w:rsidRDefault="00690DBB">
                <w:pPr>
                  <w:pStyle w:val="TM1"/>
                  <w:tabs>
                    <w:tab w:val="left" w:pos="660"/>
                    <w:tab w:val="right" w:leader="dot" w:pos="9553"/>
                  </w:tabs>
                  <w:rPr>
                    <w:noProof/>
                  </w:rPr>
                </w:pPr>
                <w:hyperlink w:anchor="_Toc456982044" w:history="1">
                  <w:r w:rsidR="00023A39" w:rsidRPr="00BE3BC0">
                    <w:rPr>
                      <w:rStyle w:val="Lienhypertexte"/>
                      <w:noProof/>
                    </w:rPr>
                    <w:t>6.1.</w:t>
                  </w:r>
                  <w:r w:rsidR="00023A39">
                    <w:rPr>
                      <w:noProof/>
                    </w:rPr>
                    <w:tab/>
                  </w:r>
                  <w:r w:rsidR="00023A39" w:rsidRPr="00BE3BC0">
                    <w:rPr>
                      <w:rStyle w:val="Lienhypertexte"/>
                      <w:noProof/>
                    </w:rPr>
                    <w:t>Résultats du suivi des émissions gazeuses en conditions réelles</w:t>
                  </w:r>
                  <w:r w:rsidR="00023A39">
                    <w:rPr>
                      <w:noProof/>
                      <w:webHidden/>
                    </w:rPr>
                    <w:tab/>
                  </w:r>
                  <w:r w:rsidR="00023A39">
                    <w:rPr>
                      <w:noProof/>
                      <w:webHidden/>
                    </w:rPr>
                    <w:fldChar w:fldCharType="begin"/>
                  </w:r>
                  <w:r w:rsidR="00023A39">
                    <w:rPr>
                      <w:noProof/>
                      <w:webHidden/>
                    </w:rPr>
                    <w:instrText xml:space="preserve"> PAGEREF _Toc456982044 \h </w:instrText>
                  </w:r>
                  <w:r w:rsidR="00023A39">
                    <w:rPr>
                      <w:noProof/>
                      <w:webHidden/>
                    </w:rPr>
                  </w:r>
                  <w:r w:rsidR="00023A39">
                    <w:rPr>
                      <w:noProof/>
                      <w:webHidden/>
                    </w:rPr>
                    <w:fldChar w:fldCharType="separate"/>
                  </w:r>
                  <w:r w:rsidR="00023A39">
                    <w:rPr>
                      <w:noProof/>
                      <w:webHidden/>
                    </w:rPr>
                    <w:t>11</w:t>
                  </w:r>
                  <w:r w:rsidR="00023A39">
                    <w:rPr>
                      <w:noProof/>
                      <w:webHidden/>
                    </w:rPr>
                    <w:fldChar w:fldCharType="end"/>
                  </w:r>
                </w:hyperlink>
              </w:p>
              <w:p w14:paraId="3E2F9BCC" w14:textId="77777777" w:rsidR="00023A39" w:rsidRDefault="00690DBB">
                <w:pPr>
                  <w:pStyle w:val="TM1"/>
                  <w:tabs>
                    <w:tab w:val="left" w:pos="660"/>
                    <w:tab w:val="right" w:leader="dot" w:pos="9553"/>
                  </w:tabs>
                  <w:rPr>
                    <w:noProof/>
                  </w:rPr>
                </w:pPr>
                <w:hyperlink w:anchor="_Toc456982045" w:history="1">
                  <w:r w:rsidR="00023A39" w:rsidRPr="00BE3BC0">
                    <w:rPr>
                      <w:rStyle w:val="Lienhypertexte"/>
                      <w:noProof/>
                    </w:rPr>
                    <w:t>6.2.</w:t>
                  </w:r>
                  <w:r w:rsidR="00023A39">
                    <w:rPr>
                      <w:noProof/>
                    </w:rPr>
                    <w:tab/>
                  </w:r>
                  <w:r w:rsidR="00023A39" w:rsidRPr="00BE3BC0">
                    <w:rPr>
                      <w:rStyle w:val="Lienhypertexte"/>
                      <w:noProof/>
                    </w:rPr>
                    <w:t>Résultats des essais en laboratoire</w:t>
                  </w:r>
                  <w:r w:rsidR="00023A39">
                    <w:rPr>
                      <w:noProof/>
                      <w:webHidden/>
                    </w:rPr>
                    <w:tab/>
                  </w:r>
                  <w:r w:rsidR="00023A39">
                    <w:rPr>
                      <w:noProof/>
                      <w:webHidden/>
                    </w:rPr>
                    <w:fldChar w:fldCharType="begin"/>
                  </w:r>
                  <w:r w:rsidR="00023A39">
                    <w:rPr>
                      <w:noProof/>
                      <w:webHidden/>
                    </w:rPr>
                    <w:instrText xml:space="preserve"> PAGEREF _Toc456982045 \h </w:instrText>
                  </w:r>
                  <w:r w:rsidR="00023A39">
                    <w:rPr>
                      <w:noProof/>
                      <w:webHidden/>
                    </w:rPr>
                  </w:r>
                  <w:r w:rsidR="00023A39">
                    <w:rPr>
                      <w:noProof/>
                      <w:webHidden/>
                    </w:rPr>
                    <w:fldChar w:fldCharType="separate"/>
                  </w:r>
                  <w:r w:rsidR="00023A39">
                    <w:rPr>
                      <w:noProof/>
                      <w:webHidden/>
                    </w:rPr>
                    <w:t>13</w:t>
                  </w:r>
                  <w:r w:rsidR="00023A39">
                    <w:rPr>
                      <w:noProof/>
                      <w:webHidden/>
                    </w:rPr>
                    <w:fldChar w:fldCharType="end"/>
                  </w:r>
                </w:hyperlink>
              </w:p>
              <w:p w14:paraId="4378BEB2" w14:textId="77777777" w:rsidR="00023A39" w:rsidRDefault="00690DBB">
                <w:pPr>
                  <w:pStyle w:val="TM1"/>
                  <w:tabs>
                    <w:tab w:val="left" w:pos="660"/>
                    <w:tab w:val="right" w:leader="dot" w:pos="9553"/>
                  </w:tabs>
                  <w:rPr>
                    <w:noProof/>
                  </w:rPr>
                </w:pPr>
                <w:hyperlink w:anchor="_Toc456982046" w:history="1">
                  <w:r w:rsidR="00023A39" w:rsidRPr="00BE3BC0">
                    <w:rPr>
                      <w:rStyle w:val="Lienhypertexte"/>
                      <w:noProof/>
                    </w:rPr>
                    <w:t>6.3.</w:t>
                  </w:r>
                  <w:r w:rsidR="00023A39">
                    <w:rPr>
                      <w:noProof/>
                    </w:rPr>
                    <w:tab/>
                  </w:r>
                  <w:r w:rsidR="00023A39" w:rsidRPr="00BE3BC0">
                    <w:rPr>
                      <w:rStyle w:val="Lienhypertexte"/>
                      <w:noProof/>
                    </w:rPr>
                    <w:t>Résultats de la mise au point de la méthode simplifiée</w:t>
                  </w:r>
                  <w:r w:rsidR="00023A39">
                    <w:rPr>
                      <w:noProof/>
                      <w:webHidden/>
                    </w:rPr>
                    <w:tab/>
                  </w:r>
                  <w:r w:rsidR="00023A39">
                    <w:rPr>
                      <w:noProof/>
                      <w:webHidden/>
                    </w:rPr>
                    <w:fldChar w:fldCharType="begin"/>
                  </w:r>
                  <w:r w:rsidR="00023A39">
                    <w:rPr>
                      <w:noProof/>
                      <w:webHidden/>
                    </w:rPr>
                    <w:instrText xml:space="preserve"> PAGEREF _Toc456982046 \h </w:instrText>
                  </w:r>
                  <w:r w:rsidR="00023A39">
                    <w:rPr>
                      <w:noProof/>
                      <w:webHidden/>
                    </w:rPr>
                  </w:r>
                  <w:r w:rsidR="00023A39">
                    <w:rPr>
                      <w:noProof/>
                      <w:webHidden/>
                    </w:rPr>
                    <w:fldChar w:fldCharType="separate"/>
                  </w:r>
                  <w:r w:rsidR="00023A39">
                    <w:rPr>
                      <w:noProof/>
                      <w:webHidden/>
                    </w:rPr>
                    <w:t>13</w:t>
                  </w:r>
                  <w:r w:rsidR="00023A39">
                    <w:rPr>
                      <w:noProof/>
                      <w:webHidden/>
                    </w:rPr>
                    <w:fldChar w:fldCharType="end"/>
                  </w:r>
                </w:hyperlink>
              </w:p>
              <w:p w14:paraId="0A38877D" w14:textId="77777777" w:rsidR="00023A39" w:rsidRDefault="00690DBB">
                <w:pPr>
                  <w:pStyle w:val="TM1"/>
                  <w:tabs>
                    <w:tab w:val="left" w:pos="880"/>
                    <w:tab w:val="right" w:leader="dot" w:pos="9553"/>
                  </w:tabs>
                  <w:rPr>
                    <w:noProof/>
                  </w:rPr>
                </w:pPr>
                <w:hyperlink w:anchor="_Toc456982047" w:history="1">
                  <w:r w:rsidR="00023A39" w:rsidRPr="00BE3BC0">
                    <w:rPr>
                      <w:rStyle w:val="Lienhypertexte"/>
                      <w:noProof/>
                    </w:rPr>
                    <w:t>6.3.1.</w:t>
                  </w:r>
                  <w:r w:rsidR="00023A39">
                    <w:rPr>
                      <w:noProof/>
                    </w:rPr>
                    <w:tab/>
                  </w:r>
                  <w:r w:rsidR="00023A39" w:rsidRPr="00BE3BC0">
                    <w:rPr>
                      <w:rStyle w:val="Lienhypertexte"/>
                      <w:noProof/>
                    </w:rPr>
                    <w:t>Simulation des tas de fumiers observés à Derval</w:t>
                  </w:r>
                  <w:r w:rsidR="00023A39">
                    <w:rPr>
                      <w:noProof/>
                      <w:webHidden/>
                    </w:rPr>
                    <w:tab/>
                  </w:r>
                  <w:r w:rsidR="00023A39">
                    <w:rPr>
                      <w:noProof/>
                      <w:webHidden/>
                    </w:rPr>
                    <w:fldChar w:fldCharType="begin"/>
                  </w:r>
                  <w:r w:rsidR="00023A39">
                    <w:rPr>
                      <w:noProof/>
                      <w:webHidden/>
                    </w:rPr>
                    <w:instrText xml:space="preserve"> PAGEREF _Toc456982047 \h </w:instrText>
                  </w:r>
                  <w:r w:rsidR="00023A39">
                    <w:rPr>
                      <w:noProof/>
                      <w:webHidden/>
                    </w:rPr>
                  </w:r>
                  <w:r w:rsidR="00023A39">
                    <w:rPr>
                      <w:noProof/>
                      <w:webHidden/>
                    </w:rPr>
                    <w:fldChar w:fldCharType="separate"/>
                  </w:r>
                  <w:r w:rsidR="00023A39">
                    <w:rPr>
                      <w:noProof/>
                      <w:webHidden/>
                    </w:rPr>
                    <w:t>13</w:t>
                  </w:r>
                  <w:r w:rsidR="00023A39">
                    <w:rPr>
                      <w:noProof/>
                      <w:webHidden/>
                    </w:rPr>
                    <w:fldChar w:fldCharType="end"/>
                  </w:r>
                </w:hyperlink>
              </w:p>
              <w:p w14:paraId="35B26B33" w14:textId="77777777" w:rsidR="00023A39" w:rsidRDefault="00690DBB">
                <w:pPr>
                  <w:pStyle w:val="TM1"/>
                  <w:tabs>
                    <w:tab w:val="left" w:pos="880"/>
                    <w:tab w:val="right" w:leader="dot" w:pos="9553"/>
                  </w:tabs>
                  <w:rPr>
                    <w:noProof/>
                  </w:rPr>
                </w:pPr>
                <w:hyperlink w:anchor="_Toc456982048" w:history="1">
                  <w:r w:rsidR="00023A39" w:rsidRPr="00BE3BC0">
                    <w:rPr>
                      <w:rStyle w:val="Lienhypertexte"/>
                      <w:noProof/>
                    </w:rPr>
                    <w:t>6.3.2.</w:t>
                  </w:r>
                  <w:r w:rsidR="00023A39">
                    <w:rPr>
                      <w:noProof/>
                    </w:rPr>
                    <w:tab/>
                  </w:r>
                  <w:r w:rsidR="00023A39" w:rsidRPr="00BE3BC0">
                    <w:rPr>
                      <w:rStyle w:val="Lienhypertexte"/>
                      <w:noProof/>
                    </w:rPr>
                    <w:t>Protocole pour la mesure ponctuelle des émissions</w:t>
                  </w:r>
                  <w:r w:rsidR="00023A39">
                    <w:rPr>
                      <w:noProof/>
                      <w:webHidden/>
                    </w:rPr>
                    <w:tab/>
                  </w:r>
                  <w:r w:rsidR="00023A39">
                    <w:rPr>
                      <w:noProof/>
                      <w:webHidden/>
                    </w:rPr>
                    <w:fldChar w:fldCharType="begin"/>
                  </w:r>
                  <w:r w:rsidR="00023A39">
                    <w:rPr>
                      <w:noProof/>
                      <w:webHidden/>
                    </w:rPr>
                    <w:instrText xml:space="preserve"> PAGEREF _Toc456982048 \h </w:instrText>
                  </w:r>
                  <w:r w:rsidR="00023A39">
                    <w:rPr>
                      <w:noProof/>
                      <w:webHidden/>
                    </w:rPr>
                  </w:r>
                  <w:r w:rsidR="00023A39">
                    <w:rPr>
                      <w:noProof/>
                      <w:webHidden/>
                    </w:rPr>
                    <w:fldChar w:fldCharType="separate"/>
                  </w:r>
                  <w:r w:rsidR="00023A39">
                    <w:rPr>
                      <w:noProof/>
                      <w:webHidden/>
                    </w:rPr>
                    <w:t>16</w:t>
                  </w:r>
                  <w:r w:rsidR="00023A39">
                    <w:rPr>
                      <w:noProof/>
                      <w:webHidden/>
                    </w:rPr>
                    <w:fldChar w:fldCharType="end"/>
                  </w:r>
                </w:hyperlink>
              </w:p>
              <w:p w14:paraId="18C7647D" w14:textId="77777777" w:rsidR="00023A39" w:rsidRDefault="00690DBB">
                <w:pPr>
                  <w:pStyle w:val="TM1"/>
                  <w:tabs>
                    <w:tab w:val="left" w:pos="880"/>
                    <w:tab w:val="right" w:leader="dot" w:pos="9553"/>
                  </w:tabs>
                  <w:rPr>
                    <w:noProof/>
                  </w:rPr>
                </w:pPr>
                <w:hyperlink w:anchor="_Toc456982049" w:history="1">
                  <w:r w:rsidR="00023A39" w:rsidRPr="00BE3BC0">
                    <w:rPr>
                      <w:rStyle w:val="Lienhypertexte"/>
                      <w:noProof/>
                    </w:rPr>
                    <w:t>6.3.3.</w:t>
                  </w:r>
                  <w:r w:rsidR="00023A39">
                    <w:rPr>
                      <w:noProof/>
                    </w:rPr>
                    <w:tab/>
                  </w:r>
                  <w:r w:rsidR="00023A39" w:rsidRPr="00BE3BC0">
                    <w:rPr>
                      <w:rStyle w:val="Lienhypertexte"/>
                      <w:noProof/>
                    </w:rPr>
                    <w:t>Evaluation de l’incertitude sur la mesure d’émissions</w:t>
                  </w:r>
                  <w:r w:rsidR="00023A39">
                    <w:rPr>
                      <w:noProof/>
                      <w:webHidden/>
                    </w:rPr>
                    <w:tab/>
                  </w:r>
                  <w:r w:rsidR="00023A39">
                    <w:rPr>
                      <w:noProof/>
                      <w:webHidden/>
                    </w:rPr>
                    <w:fldChar w:fldCharType="begin"/>
                  </w:r>
                  <w:r w:rsidR="00023A39">
                    <w:rPr>
                      <w:noProof/>
                      <w:webHidden/>
                    </w:rPr>
                    <w:instrText xml:space="preserve"> PAGEREF _Toc456982049 \h </w:instrText>
                  </w:r>
                  <w:r w:rsidR="00023A39">
                    <w:rPr>
                      <w:noProof/>
                      <w:webHidden/>
                    </w:rPr>
                  </w:r>
                  <w:r w:rsidR="00023A39">
                    <w:rPr>
                      <w:noProof/>
                      <w:webHidden/>
                    </w:rPr>
                    <w:fldChar w:fldCharType="separate"/>
                  </w:r>
                  <w:r w:rsidR="00023A39">
                    <w:rPr>
                      <w:noProof/>
                      <w:webHidden/>
                    </w:rPr>
                    <w:t>16</w:t>
                  </w:r>
                  <w:r w:rsidR="00023A39">
                    <w:rPr>
                      <w:noProof/>
                      <w:webHidden/>
                    </w:rPr>
                    <w:fldChar w:fldCharType="end"/>
                  </w:r>
                </w:hyperlink>
              </w:p>
              <w:p w14:paraId="3466C489" w14:textId="77777777" w:rsidR="00023A39" w:rsidRDefault="00690DBB">
                <w:pPr>
                  <w:pStyle w:val="TM1"/>
                  <w:tabs>
                    <w:tab w:val="left" w:pos="440"/>
                    <w:tab w:val="right" w:leader="dot" w:pos="9553"/>
                  </w:tabs>
                  <w:rPr>
                    <w:noProof/>
                  </w:rPr>
                </w:pPr>
                <w:hyperlink w:anchor="_Toc456982050" w:history="1">
                  <w:r w:rsidR="00023A39" w:rsidRPr="00BE3BC0">
                    <w:rPr>
                      <w:rStyle w:val="Lienhypertexte"/>
                      <w:noProof/>
                    </w:rPr>
                    <w:t>7.</w:t>
                  </w:r>
                  <w:r w:rsidR="00023A39">
                    <w:rPr>
                      <w:noProof/>
                    </w:rPr>
                    <w:tab/>
                  </w:r>
                  <w:r w:rsidR="00023A39" w:rsidRPr="00BE3BC0">
                    <w:rPr>
                      <w:rStyle w:val="Lienhypertexte"/>
                      <w:noProof/>
                    </w:rPr>
                    <w:t>Limites et reproductibilité</w:t>
                  </w:r>
                  <w:r w:rsidR="00023A39">
                    <w:rPr>
                      <w:noProof/>
                      <w:webHidden/>
                    </w:rPr>
                    <w:tab/>
                  </w:r>
                  <w:r w:rsidR="00023A39">
                    <w:rPr>
                      <w:noProof/>
                      <w:webHidden/>
                    </w:rPr>
                    <w:fldChar w:fldCharType="begin"/>
                  </w:r>
                  <w:r w:rsidR="00023A39">
                    <w:rPr>
                      <w:noProof/>
                      <w:webHidden/>
                    </w:rPr>
                    <w:instrText xml:space="preserve"> PAGEREF _Toc456982050 \h </w:instrText>
                  </w:r>
                  <w:r w:rsidR="00023A39">
                    <w:rPr>
                      <w:noProof/>
                      <w:webHidden/>
                    </w:rPr>
                  </w:r>
                  <w:r w:rsidR="00023A39">
                    <w:rPr>
                      <w:noProof/>
                      <w:webHidden/>
                    </w:rPr>
                    <w:fldChar w:fldCharType="separate"/>
                  </w:r>
                  <w:r w:rsidR="00023A39">
                    <w:rPr>
                      <w:noProof/>
                      <w:webHidden/>
                    </w:rPr>
                    <w:t>18</w:t>
                  </w:r>
                  <w:r w:rsidR="00023A39">
                    <w:rPr>
                      <w:noProof/>
                      <w:webHidden/>
                    </w:rPr>
                    <w:fldChar w:fldCharType="end"/>
                  </w:r>
                </w:hyperlink>
              </w:p>
              <w:p w14:paraId="658E8D4A" w14:textId="77777777" w:rsidR="00023A39" w:rsidRDefault="00690DBB">
                <w:pPr>
                  <w:pStyle w:val="TM1"/>
                  <w:tabs>
                    <w:tab w:val="left" w:pos="440"/>
                    <w:tab w:val="right" w:leader="dot" w:pos="9553"/>
                  </w:tabs>
                  <w:rPr>
                    <w:noProof/>
                  </w:rPr>
                </w:pPr>
                <w:hyperlink w:anchor="_Toc456982051" w:history="1">
                  <w:r w:rsidR="00023A39" w:rsidRPr="00BE3BC0">
                    <w:rPr>
                      <w:rStyle w:val="Lienhypertexte"/>
                      <w:noProof/>
                    </w:rPr>
                    <w:t>8.</w:t>
                  </w:r>
                  <w:r w:rsidR="00023A39">
                    <w:rPr>
                      <w:noProof/>
                    </w:rPr>
                    <w:tab/>
                  </w:r>
                  <w:r w:rsidR="00023A39" w:rsidRPr="00BE3BC0">
                    <w:rPr>
                      <w:rStyle w:val="Lienhypertexte"/>
                      <w:noProof/>
                    </w:rPr>
                    <w:t>Enseignements et Recommandations</w:t>
                  </w:r>
                  <w:r w:rsidR="00023A39">
                    <w:rPr>
                      <w:noProof/>
                      <w:webHidden/>
                    </w:rPr>
                    <w:tab/>
                  </w:r>
                  <w:r w:rsidR="00023A39">
                    <w:rPr>
                      <w:noProof/>
                      <w:webHidden/>
                    </w:rPr>
                    <w:fldChar w:fldCharType="begin"/>
                  </w:r>
                  <w:r w:rsidR="00023A39">
                    <w:rPr>
                      <w:noProof/>
                      <w:webHidden/>
                    </w:rPr>
                    <w:instrText xml:space="preserve"> PAGEREF _Toc456982051 \h </w:instrText>
                  </w:r>
                  <w:r w:rsidR="00023A39">
                    <w:rPr>
                      <w:noProof/>
                      <w:webHidden/>
                    </w:rPr>
                  </w:r>
                  <w:r w:rsidR="00023A39">
                    <w:rPr>
                      <w:noProof/>
                      <w:webHidden/>
                    </w:rPr>
                    <w:fldChar w:fldCharType="separate"/>
                  </w:r>
                  <w:r w:rsidR="00023A39">
                    <w:rPr>
                      <w:noProof/>
                      <w:webHidden/>
                    </w:rPr>
                    <w:t>18</w:t>
                  </w:r>
                  <w:r w:rsidR="00023A39">
                    <w:rPr>
                      <w:noProof/>
                      <w:webHidden/>
                    </w:rPr>
                    <w:fldChar w:fldCharType="end"/>
                  </w:r>
                </w:hyperlink>
              </w:p>
              <w:p w14:paraId="28CF41B3" w14:textId="77777777" w:rsidR="00023A39" w:rsidRDefault="00690DBB">
                <w:pPr>
                  <w:pStyle w:val="TM1"/>
                  <w:tabs>
                    <w:tab w:val="left" w:pos="440"/>
                    <w:tab w:val="right" w:leader="dot" w:pos="9553"/>
                  </w:tabs>
                  <w:rPr>
                    <w:noProof/>
                  </w:rPr>
                </w:pPr>
                <w:hyperlink w:anchor="_Toc456982052" w:history="1">
                  <w:r w:rsidR="00023A39" w:rsidRPr="00BE3BC0">
                    <w:rPr>
                      <w:rStyle w:val="Lienhypertexte"/>
                      <w:noProof/>
                    </w:rPr>
                    <w:t>9.</w:t>
                  </w:r>
                  <w:r w:rsidR="00023A39">
                    <w:rPr>
                      <w:noProof/>
                    </w:rPr>
                    <w:tab/>
                  </w:r>
                  <w:r w:rsidR="00023A39" w:rsidRPr="00BE3BC0">
                    <w:rPr>
                      <w:rStyle w:val="Lienhypertexte"/>
                      <w:noProof/>
                    </w:rPr>
                    <w:t>Valorisations réalisées et envisagées</w:t>
                  </w:r>
                  <w:r w:rsidR="00023A39">
                    <w:rPr>
                      <w:noProof/>
                      <w:webHidden/>
                    </w:rPr>
                    <w:tab/>
                  </w:r>
                  <w:r w:rsidR="00023A39">
                    <w:rPr>
                      <w:noProof/>
                      <w:webHidden/>
                    </w:rPr>
                    <w:fldChar w:fldCharType="begin"/>
                  </w:r>
                  <w:r w:rsidR="00023A39">
                    <w:rPr>
                      <w:noProof/>
                      <w:webHidden/>
                    </w:rPr>
                    <w:instrText xml:space="preserve"> PAGEREF _Toc456982052 \h </w:instrText>
                  </w:r>
                  <w:r w:rsidR="00023A39">
                    <w:rPr>
                      <w:noProof/>
                      <w:webHidden/>
                    </w:rPr>
                  </w:r>
                  <w:r w:rsidR="00023A39">
                    <w:rPr>
                      <w:noProof/>
                      <w:webHidden/>
                    </w:rPr>
                    <w:fldChar w:fldCharType="separate"/>
                  </w:r>
                  <w:r w:rsidR="00023A39">
                    <w:rPr>
                      <w:noProof/>
                      <w:webHidden/>
                    </w:rPr>
                    <w:t>19</w:t>
                  </w:r>
                  <w:r w:rsidR="00023A39">
                    <w:rPr>
                      <w:noProof/>
                      <w:webHidden/>
                    </w:rPr>
                    <w:fldChar w:fldCharType="end"/>
                  </w:r>
                </w:hyperlink>
              </w:p>
              <w:p w14:paraId="3218467F" w14:textId="77777777" w:rsidR="00023A39" w:rsidRDefault="00690DBB">
                <w:pPr>
                  <w:pStyle w:val="TM1"/>
                  <w:tabs>
                    <w:tab w:val="left" w:pos="660"/>
                    <w:tab w:val="right" w:leader="dot" w:pos="9553"/>
                  </w:tabs>
                  <w:rPr>
                    <w:noProof/>
                  </w:rPr>
                </w:pPr>
                <w:hyperlink w:anchor="_Toc456982053" w:history="1">
                  <w:r w:rsidR="00023A39" w:rsidRPr="00BE3BC0">
                    <w:rPr>
                      <w:rStyle w:val="Lienhypertexte"/>
                      <w:noProof/>
                    </w:rPr>
                    <w:t>10.</w:t>
                  </w:r>
                  <w:r w:rsidR="00023A39">
                    <w:rPr>
                      <w:noProof/>
                    </w:rPr>
                    <w:tab/>
                  </w:r>
                  <w:r w:rsidR="00023A39" w:rsidRPr="00BE3BC0">
                    <w:rPr>
                      <w:rStyle w:val="Lienhypertexte"/>
                      <w:noProof/>
                    </w:rPr>
                    <w:t>Suite(s) envisageable(s) hors valorisation</w:t>
                  </w:r>
                  <w:r w:rsidR="00023A39">
                    <w:rPr>
                      <w:noProof/>
                      <w:webHidden/>
                    </w:rPr>
                    <w:tab/>
                  </w:r>
                  <w:r w:rsidR="00023A39">
                    <w:rPr>
                      <w:noProof/>
                      <w:webHidden/>
                    </w:rPr>
                    <w:fldChar w:fldCharType="begin"/>
                  </w:r>
                  <w:r w:rsidR="00023A39">
                    <w:rPr>
                      <w:noProof/>
                      <w:webHidden/>
                    </w:rPr>
                    <w:instrText xml:space="preserve"> PAGEREF _Toc456982053 \h </w:instrText>
                  </w:r>
                  <w:r w:rsidR="00023A39">
                    <w:rPr>
                      <w:noProof/>
                      <w:webHidden/>
                    </w:rPr>
                  </w:r>
                  <w:r w:rsidR="00023A39">
                    <w:rPr>
                      <w:noProof/>
                      <w:webHidden/>
                    </w:rPr>
                    <w:fldChar w:fldCharType="separate"/>
                  </w:r>
                  <w:r w:rsidR="00023A39">
                    <w:rPr>
                      <w:noProof/>
                      <w:webHidden/>
                    </w:rPr>
                    <w:t>19</w:t>
                  </w:r>
                  <w:r w:rsidR="00023A39">
                    <w:rPr>
                      <w:noProof/>
                      <w:webHidden/>
                    </w:rPr>
                    <w:fldChar w:fldCharType="end"/>
                  </w:r>
                </w:hyperlink>
              </w:p>
              <w:p w14:paraId="26AD8E2E" w14:textId="68554123" w:rsidR="00023A39" w:rsidRDefault="00023A39">
                <w:r>
                  <w:rPr>
                    <w:b/>
                    <w:bCs/>
                  </w:rPr>
                  <w:fldChar w:fldCharType="end"/>
                </w:r>
              </w:p>
            </w:sdtContent>
          </w:sdt>
          <w:p w14:paraId="04598A5E" w14:textId="77777777" w:rsidR="004B430F" w:rsidRPr="001F39AF" w:rsidRDefault="004B430F" w:rsidP="004B430F">
            <w:pPr>
              <w:rPr>
                <w:rFonts w:cs="Arial"/>
                <w:i/>
                <w:color w:val="404040" w:themeColor="text1" w:themeTint="BF"/>
                <w:sz w:val="20"/>
                <w:szCs w:val="20"/>
              </w:rPr>
            </w:pPr>
          </w:p>
          <w:p w14:paraId="7A1DDB23" w14:textId="77777777" w:rsidR="004B430F" w:rsidRPr="001F39AF" w:rsidRDefault="004B430F" w:rsidP="004B430F">
            <w:pPr>
              <w:ind w:firstLine="708"/>
              <w:rPr>
                <w:rFonts w:cs="Arial"/>
                <w:i/>
                <w:color w:val="404040" w:themeColor="text1" w:themeTint="BF"/>
                <w:sz w:val="20"/>
                <w:szCs w:val="20"/>
              </w:rPr>
            </w:pPr>
          </w:p>
          <w:p w14:paraId="666CC73F" w14:textId="77777777" w:rsidR="004B430F" w:rsidRPr="001F39AF" w:rsidRDefault="004B430F" w:rsidP="004B430F">
            <w:pPr>
              <w:ind w:firstLine="708"/>
              <w:rPr>
                <w:rFonts w:cs="Arial"/>
                <w:i/>
                <w:color w:val="404040" w:themeColor="text1" w:themeTint="BF"/>
                <w:sz w:val="20"/>
                <w:szCs w:val="20"/>
              </w:rPr>
            </w:pPr>
          </w:p>
          <w:p w14:paraId="7624ADB3" w14:textId="77777777" w:rsidR="004B430F" w:rsidRPr="001F39AF" w:rsidRDefault="004B430F" w:rsidP="004B430F">
            <w:pPr>
              <w:rPr>
                <w:rFonts w:cs="Arial"/>
                <w:color w:val="404040" w:themeColor="text1" w:themeTint="BF"/>
                <w:sz w:val="20"/>
                <w:szCs w:val="20"/>
                <w:u w:val="single"/>
              </w:rPr>
            </w:pPr>
          </w:p>
        </w:tc>
      </w:tr>
    </w:tbl>
    <w:p w14:paraId="4AE2CB13" w14:textId="77777777" w:rsidR="004B430F" w:rsidRPr="001F39AF" w:rsidRDefault="004B430F" w:rsidP="004B430F">
      <w:pPr>
        <w:pStyle w:val="Titre1"/>
        <w:numPr>
          <w:ilvl w:val="0"/>
          <w:numId w:val="0"/>
        </w:numPr>
      </w:pPr>
    </w:p>
    <w:p w14:paraId="799578EE" w14:textId="77777777" w:rsidR="004B430F" w:rsidRPr="001F39AF" w:rsidRDefault="004B430F" w:rsidP="004B430F">
      <w:pPr>
        <w:rPr>
          <w:rFonts w:eastAsiaTheme="majorEastAsia" w:cstheme="majorBidi"/>
          <w:sz w:val="28"/>
          <w:szCs w:val="28"/>
        </w:rPr>
      </w:pPr>
      <w:r w:rsidRPr="001F39AF">
        <w:br w:type="page"/>
      </w:r>
    </w:p>
    <w:p w14:paraId="764D4B47" w14:textId="77777777" w:rsidR="00DD027F" w:rsidRPr="001F39AF" w:rsidRDefault="00DD027F" w:rsidP="002F719C">
      <w:pPr>
        <w:pStyle w:val="Titre1"/>
        <w:numPr>
          <w:ilvl w:val="0"/>
          <w:numId w:val="7"/>
        </w:numPr>
      </w:pPr>
      <w:bookmarkStart w:id="1" w:name="_Toc456982029"/>
      <w:r w:rsidRPr="001F39AF">
        <w:lastRenderedPageBreak/>
        <w:t>R</w:t>
      </w:r>
      <w:r w:rsidR="008611D7" w:rsidRPr="001F39AF">
        <w:t>ésumé</w:t>
      </w:r>
      <w:r w:rsidR="00510A40" w:rsidRPr="001F39AF">
        <w:t xml:space="preserve"> &amp; mots clés</w:t>
      </w:r>
      <w:bookmarkEnd w:id="1"/>
    </w:p>
    <w:p w14:paraId="0E4DD6B6" w14:textId="77777777" w:rsidR="00F25F88" w:rsidRPr="001F39AF" w:rsidRDefault="00F25F88" w:rsidP="001416E5">
      <w:pPr>
        <w:pStyle w:val="ADEMETexte"/>
      </w:pPr>
      <w:r w:rsidRPr="001F39AF">
        <w:t xml:space="preserve">Sur le plan environnemental, les émissions d’ammoniac sont en partie responsables de l’acidification et de l’eutrophisation des milieux. En France, l’agriculture contribue à hauteur de 97% aux émissions nationales d’ammoniac dont 46% proviennent des élevages bovins laitiers et allaitants (CITEPA, 2010). Différentes réglementations au niveau international, européen et national ont été établies afin de limiter les émissions de particules, dont l’ammoniac, et s’inscrivent pour partie dans le cadre du Plan National Santé Environnement (PNSE). Dans le cadre des mesures proposées pour réduire les émissions gazeuses en élevage, il est nécessaire de prêter attention à leur faisabilité tant du point de vue de leur efficacité environnementale que de leur pertinence par rapport aux conditions de productions. Le poste stockage qui représente près de 13% des pertes en azote (sous forme d’ammoniac) de l’exploitation d’élevage bovine a toutefois été peu étudié en France. C’est notamment le cas des fumiers bovins dont les émissions sont méconnues alors que 68,7 millions de tonnes de fumiers de bovins sont produits chaque année en France soit 80% de la masse totale d’effluents bovins produits. </w:t>
      </w:r>
    </w:p>
    <w:p w14:paraId="5B32B797" w14:textId="77777777" w:rsidR="00F25F88" w:rsidRPr="001416E5" w:rsidRDefault="00F25F88" w:rsidP="001416E5">
      <w:pPr>
        <w:pStyle w:val="ADEMETexte"/>
      </w:pPr>
      <w:r w:rsidRPr="001416E5">
        <w:t xml:space="preserve">Le projet EMAFUM avait 3 objectifs principaux : (i) La mise au point d’une méthode de mesure  simplifiée des fumiers bovins au stockage (modélisation et mesure ponctuelle), (ii) l’acquisition de valeurs de référence relatives aux cinétiques d’émissions lors du stockage de fumiers très compact (FTC) en conditions représentatives des élevages, (iii) l’évaluation de l’effet de trois modes de gestion des fumiers (tas témoins, tas couvert par une bâche géotextile, tas tassé et bâché) de litière accumulée au cours du stockage sur les émissions. </w:t>
      </w:r>
      <w:r w:rsidR="00BE58CA" w:rsidRPr="001416E5">
        <w:t>L’étude a porté sur les fumiers très compacts (FTC) qui représentaient en 2010 ¼ des fumiers issus des exploitations laitières et 2/3 des fumiers issus des exploitations allaitantes.</w:t>
      </w:r>
    </w:p>
    <w:p w14:paraId="43BA13E4" w14:textId="77777777" w:rsidR="009D1A36" w:rsidRPr="001416E5" w:rsidRDefault="00F25F88" w:rsidP="001416E5">
      <w:pPr>
        <w:pStyle w:val="ADEMETexte"/>
      </w:pPr>
      <w:r w:rsidRPr="001416E5">
        <w:t>Cette étude montre que les émissions de N-</w:t>
      </w:r>
      <w:r w:rsidR="00DC73D1" w:rsidRPr="001416E5">
        <w:t>NH3</w:t>
      </w:r>
      <w:r w:rsidRPr="001416E5">
        <w:t>, N-</w:t>
      </w:r>
      <w:r w:rsidR="00DC73D1" w:rsidRPr="001416E5">
        <w:t>N2O</w:t>
      </w:r>
      <w:r w:rsidRPr="001416E5">
        <w:t xml:space="preserve"> et C-</w:t>
      </w:r>
      <w:r w:rsidR="00DC73D1" w:rsidRPr="001416E5">
        <w:t>CH4</w:t>
      </w:r>
      <w:r w:rsidRPr="001416E5">
        <w:t xml:space="preserve"> ont lieu majoritairement au cours du premier mois de stockage pour les fumiers bovins très compacts (FTC), respectivement dans une fourchette de 97 à 100%, 41 à 56% et 82 à 90% selon les modalités. Les émissions d’ammoniac </w:t>
      </w:r>
      <w:r w:rsidR="009D1A36" w:rsidRPr="001416E5">
        <w:t>au stockage représentent</w:t>
      </w:r>
      <w:r w:rsidRPr="001416E5">
        <w:t xml:space="preserve"> 4 à 12% </w:t>
      </w:r>
      <w:r w:rsidR="00DC73D1" w:rsidRPr="001416E5">
        <w:t xml:space="preserve">de </w:t>
      </w:r>
      <w:r w:rsidRPr="001416E5">
        <w:t>l’azote total initialement présent dans les tas probablement en lien avec la faible teneur en azote ammoniacal de ce type d’effluent</w:t>
      </w:r>
      <w:r w:rsidR="00A7048A" w:rsidRPr="001416E5">
        <w:t xml:space="preserve"> (11 à 34% du TAN ; le TAN</w:t>
      </w:r>
      <w:r w:rsidR="00DF1489" w:rsidRPr="001416E5">
        <w:t xml:space="preserve"> – « total ammoniacal nitrogen »-</w:t>
      </w:r>
      <w:r w:rsidR="00A7048A" w:rsidRPr="001416E5">
        <w:t xml:space="preserve"> représentant 35% de l’azote initial)</w:t>
      </w:r>
      <w:r w:rsidRPr="001416E5">
        <w:t xml:space="preserve">. Les émissions de </w:t>
      </w:r>
      <w:r w:rsidR="00DC73D1" w:rsidRPr="001416E5">
        <w:t>N2O</w:t>
      </w:r>
      <w:r w:rsidR="009D1A36" w:rsidRPr="001416E5">
        <w:t xml:space="preserve"> sont</w:t>
      </w:r>
      <w:r w:rsidRPr="001416E5">
        <w:t xml:space="preserve"> comprises entre 0,075 et 0,15% de l’azote total initialement présent. Les pertes d’azote par les jus (nitrate, ammon</w:t>
      </w:r>
      <w:r w:rsidR="009D1A36" w:rsidRPr="001416E5">
        <w:t>iac) sont également faibles</w:t>
      </w:r>
      <w:r w:rsidR="00DC73D1" w:rsidRPr="001416E5">
        <w:t>,</w:t>
      </w:r>
      <w:r w:rsidRPr="001416E5">
        <w:t xml:space="preserve"> inférieur</w:t>
      </w:r>
      <w:r w:rsidR="00DC73D1" w:rsidRPr="001416E5">
        <w:t>es</w:t>
      </w:r>
      <w:r w:rsidRPr="001416E5">
        <w:t xml:space="preserve"> à 1% de l’azote total initial. La diminution des quantités d’azote lors du stockage des fumiers de bovins très compacts se produit essentiellement sous forme de diazote (</w:t>
      </w:r>
      <w:r w:rsidR="00DC73D1" w:rsidRPr="001416E5">
        <w:t>N2</w:t>
      </w:r>
      <w:r w:rsidR="00176F81" w:rsidRPr="001416E5">
        <w:t xml:space="preserve"> ; </w:t>
      </w:r>
      <w:r w:rsidR="00B324CC" w:rsidRPr="001416E5">
        <w:t>25 à 28% de l’azote total initial pour le tas témoin et le tas bâché et 4% pour le tas tassé et bâché</w:t>
      </w:r>
      <w:r w:rsidRPr="001416E5">
        <w:t xml:space="preserve">). </w:t>
      </w:r>
    </w:p>
    <w:p w14:paraId="5499EB37" w14:textId="2FA6F5FD" w:rsidR="00F25F88" w:rsidRPr="001416E5" w:rsidRDefault="009D1A36" w:rsidP="001416E5">
      <w:pPr>
        <w:pStyle w:val="ADEMETexte"/>
      </w:pPr>
      <w:r w:rsidRPr="001416E5">
        <w:t xml:space="preserve">Les traitements testés dans ce projet ont permis de </w:t>
      </w:r>
      <w:r w:rsidR="004D4700" w:rsidRPr="001416E5">
        <w:t xml:space="preserve">confirmer l’hypothèse de </w:t>
      </w:r>
      <w:r w:rsidRPr="001416E5">
        <w:t>rédu</w:t>
      </w:r>
      <w:r w:rsidR="004D4700" w:rsidRPr="001416E5">
        <w:t>ction</w:t>
      </w:r>
      <w:r w:rsidRPr="001416E5">
        <w:t xml:space="preserve"> </w:t>
      </w:r>
      <w:r w:rsidR="004D4700" w:rsidRPr="001416E5">
        <w:t>d</w:t>
      </w:r>
      <w:r w:rsidRPr="001416E5">
        <w:t xml:space="preserve">es émissions d’ammoniac (Pedersen &amp; Sommer 2011), que ce soit la couverture ou le tassement. </w:t>
      </w:r>
      <w:r w:rsidR="004D4700" w:rsidRPr="001416E5">
        <w:t>L</w:t>
      </w:r>
      <w:r w:rsidRPr="001416E5">
        <w:t>’incertitude sur la réduction d’émissions (en % de l’azote initial), au maximum de l’ordre de 6%, reste forte sachant que l’incertitude sur la composition initiale du fumier est supérieure à 20%</w:t>
      </w:r>
      <w:r w:rsidR="00DF1489" w:rsidRPr="001416E5">
        <w:t xml:space="preserve"> et la répétabilité de la mise en tas est faible (forme géométrique complexe, en l’absence de retourneur)</w:t>
      </w:r>
      <w:r w:rsidRPr="001416E5">
        <w:t xml:space="preserve">. </w:t>
      </w:r>
      <w:r w:rsidR="00F25F88" w:rsidRPr="001416E5">
        <w:t>La couverture du ta</w:t>
      </w:r>
      <w:r w:rsidRPr="001416E5">
        <w:t xml:space="preserve">s </w:t>
      </w:r>
      <w:r w:rsidR="00F25F88" w:rsidRPr="001416E5">
        <w:t xml:space="preserve">par une bâche poreuse a </w:t>
      </w:r>
      <w:r w:rsidRPr="001416E5">
        <w:t xml:space="preserve">agi en </w:t>
      </w:r>
      <w:r w:rsidR="00F25F88" w:rsidRPr="001416E5">
        <w:t>rédui</w:t>
      </w:r>
      <w:r w:rsidRPr="001416E5">
        <w:t>sant</w:t>
      </w:r>
      <w:r w:rsidR="00F25F88" w:rsidRPr="001416E5">
        <w:t xml:space="preserve"> les transformations biologiques</w:t>
      </w:r>
      <w:r w:rsidR="00DC73D1" w:rsidRPr="001416E5">
        <w:t xml:space="preserve"> en limitant la ré</w:t>
      </w:r>
      <w:r w:rsidRPr="001416E5">
        <w:t>-</w:t>
      </w:r>
      <w:r w:rsidR="00DC73D1" w:rsidRPr="001416E5">
        <w:t>humectation du tas</w:t>
      </w:r>
      <w:r w:rsidR="00F25F88" w:rsidRPr="001416E5">
        <w:t xml:space="preserve">. </w:t>
      </w:r>
      <w:r w:rsidRPr="001416E5">
        <w:t>Ce</w:t>
      </w:r>
      <w:r w:rsidR="00F25F88" w:rsidRPr="001416E5">
        <w:t xml:space="preserve"> résultat </w:t>
      </w:r>
      <w:r w:rsidRPr="001416E5">
        <w:t>devra être confirmé</w:t>
      </w:r>
      <w:r w:rsidR="00F25F88" w:rsidRPr="001416E5">
        <w:t xml:space="preserve"> </w:t>
      </w:r>
      <w:r w:rsidRPr="001416E5">
        <w:t>sur d’autres</w:t>
      </w:r>
      <w:r w:rsidR="00F25F88" w:rsidRPr="001416E5">
        <w:t xml:space="preserve"> situations de </w:t>
      </w:r>
      <w:r w:rsidR="00DC73D1" w:rsidRPr="001416E5">
        <w:t>mises en tas</w:t>
      </w:r>
      <w:r w:rsidRPr="001416E5">
        <w:t xml:space="preserve"> et</w:t>
      </w:r>
      <w:r w:rsidR="00DC73D1" w:rsidRPr="001416E5">
        <w:t xml:space="preserve"> de </w:t>
      </w:r>
      <w:r w:rsidR="00F25F88" w:rsidRPr="001416E5">
        <w:t>climat</w:t>
      </w:r>
      <w:r w:rsidRPr="001416E5">
        <w:t xml:space="preserve"> (pluies)</w:t>
      </w:r>
      <w:r w:rsidR="00F25F88" w:rsidRPr="001416E5">
        <w:t>.</w:t>
      </w:r>
      <w:r w:rsidRPr="001416E5">
        <w:t xml:space="preserve"> </w:t>
      </w:r>
      <w:r w:rsidR="00F25F88" w:rsidRPr="001416E5">
        <w:t>Concernant le</w:t>
      </w:r>
      <w:r w:rsidRPr="001416E5">
        <w:t xml:space="preserve">s émissions de gaz à effet de serre, </w:t>
      </w:r>
      <w:r w:rsidR="00F25F88" w:rsidRPr="001416E5">
        <w:t xml:space="preserve">le simple bâchage </w:t>
      </w:r>
      <w:r w:rsidR="00DC73D1" w:rsidRPr="001416E5">
        <w:t>n’a</w:t>
      </w:r>
      <w:r w:rsidR="00F25F88" w:rsidRPr="001416E5">
        <w:t xml:space="preserve"> pas </w:t>
      </w:r>
      <w:r w:rsidR="00DC73D1" w:rsidRPr="001416E5">
        <w:t>eu d’</w:t>
      </w:r>
      <w:r w:rsidR="00F25F88" w:rsidRPr="001416E5">
        <w:t>effet significatif sur les émissions</w:t>
      </w:r>
      <w:r w:rsidRPr="001416E5">
        <w:t>. Au contraire,</w:t>
      </w:r>
      <w:r w:rsidR="00F25F88" w:rsidRPr="001416E5">
        <w:t xml:space="preserve"> le tassement a multipli</w:t>
      </w:r>
      <w:r w:rsidRPr="001416E5">
        <w:t>é</w:t>
      </w:r>
      <w:r w:rsidR="00F25F88" w:rsidRPr="001416E5">
        <w:t xml:space="preserve"> par 6 de la quantité de méthane émis. </w:t>
      </w:r>
      <w:r w:rsidRPr="001416E5">
        <w:t>Cette technique n’</w:t>
      </w:r>
      <w:r w:rsidR="00F25F88" w:rsidRPr="001416E5">
        <w:t>e</w:t>
      </w:r>
      <w:r w:rsidRPr="001416E5">
        <w:t>st donc pas à recommander en l’état</w:t>
      </w:r>
      <w:r w:rsidR="00F25F88" w:rsidRPr="001416E5">
        <w:t xml:space="preserve">. Le raisonnement à l’échelle du seul stockage </w:t>
      </w:r>
      <w:r w:rsidRPr="001416E5">
        <w:t>n’est pas suffisant</w:t>
      </w:r>
      <w:r w:rsidR="00F25F88" w:rsidRPr="001416E5">
        <w:t xml:space="preserve">, notamment </w:t>
      </w:r>
      <w:r w:rsidRPr="001416E5">
        <w:t>pour</w:t>
      </w:r>
      <w:r w:rsidR="00F25F88" w:rsidRPr="001416E5">
        <w:t xml:space="preserve"> l’ammoniac</w:t>
      </w:r>
      <w:r w:rsidRPr="001416E5">
        <w:t xml:space="preserve"> qui peut se volatiliser à l’épandage, en particulier si les fumiers ne sont pas enfouis </w:t>
      </w:r>
      <w:r w:rsidR="004D4700" w:rsidRPr="001416E5">
        <w:t>dans les 48h qui suivent</w:t>
      </w:r>
      <w:r w:rsidRPr="001416E5">
        <w:t xml:space="preserve"> </w:t>
      </w:r>
      <w:r w:rsidR="004D4700" w:rsidRPr="001416E5">
        <w:t>l’</w:t>
      </w:r>
      <w:r w:rsidRPr="001416E5">
        <w:t>épandage</w:t>
      </w:r>
      <w:r w:rsidR="00F25F88" w:rsidRPr="001416E5">
        <w:t xml:space="preserve">. </w:t>
      </w:r>
      <w:r w:rsidRPr="001416E5">
        <w:t>L</w:t>
      </w:r>
      <w:r w:rsidR="00F25F88" w:rsidRPr="001416E5">
        <w:t>e tas témoin ne contient plus d’azote ammoniacal à la fin du stockage, ce qui laisse présager une volatilisation limitée lors de l’épandage. Le tas bâché a eu une volatilisation certes moins importante lors du stockage, mais il contient encore 3 kg d’</w:t>
      </w:r>
      <w:r w:rsidR="00DC73D1" w:rsidRPr="001416E5">
        <w:t>NH3</w:t>
      </w:r>
      <w:r w:rsidR="00F25F88" w:rsidRPr="001416E5">
        <w:t xml:space="preserve"> </w:t>
      </w:r>
      <w:r w:rsidR="00DF1489" w:rsidRPr="001416E5">
        <w:t xml:space="preserve">par tonne </w:t>
      </w:r>
      <w:r w:rsidR="00F25F88" w:rsidRPr="001416E5">
        <w:t>à la fin de la période, qui pourrait être plus facilement volatilisé au champ.</w:t>
      </w:r>
    </w:p>
    <w:p w14:paraId="2FE19192" w14:textId="31943EC9" w:rsidR="00E254DB" w:rsidRDefault="00F25F88" w:rsidP="001416E5">
      <w:pPr>
        <w:pStyle w:val="ADEMETexte"/>
      </w:pPr>
      <w:r w:rsidRPr="001416E5">
        <w:t>Sur le plan méthodologique, cette expérimentation montre que le rapport des gradients de concentration (par exemple grad C-</w:t>
      </w:r>
      <w:r w:rsidR="00DC73D1" w:rsidRPr="001416E5">
        <w:t>CO2</w:t>
      </w:r>
      <w:r w:rsidRPr="001416E5">
        <w:t>/grad C-</w:t>
      </w:r>
      <w:r w:rsidR="00DC73D1" w:rsidRPr="001416E5">
        <w:t>CH4</w:t>
      </w:r>
      <w:r w:rsidR="00DF1489" w:rsidRPr="001416E5">
        <w:t> ; écart mesuré entre un prélèvement d’air à environ 20cm de la surface du tas et un prélèvement à environ 2m du tas)</w:t>
      </w:r>
      <w:r w:rsidRPr="001416E5">
        <w:t xml:space="preserve"> est </w:t>
      </w:r>
      <w:r w:rsidR="009D1A36" w:rsidRPr="001416E5">
        <w:t xml:space="preserve">un </w:t>
      </w:r>
      <w:r w:rsidRPr="001416E5">
        <w:t xml:space="preserve">bon indicateur de terrain pour évaluer la propension des stockages de fumier à émettre de l’ammoniac ou des gaz à effet de serre. </w:t>
      </w:r>
      <w:r w:rsidR="00DF1489" w:rsidRPr="001416E5">
        <w:t>Cette étude a ainsi permis de proposer une méthode simplifiée de mesure des émissions gazeuses en associant cet indicateur à l’analyse chimique du fumier stocké. Utilisé sans bilan de masse, cet indicateur</w:t>
      </w:r>
      <w:r w:rsidRPr="001416E5">
        <w:t xml:space="preserve"> pourrait être mis en œuvre pour confirmer l’arrêt des émissions d’</w:t>
      </w:r>
      <w:r w:rsidR="00DC73D1" w:rsidRPr="001416E5">
        <w:t>NH3</w:t>
      </w:r>
      <w:r w:rsidRPr="001416E5">
        <w:t xml:space="preserve"> environ deux semaines après la mise en tas ou encore pour confirmer que l’émission de C-</w:t>
      </w:r>
      <w:r w:rsidR="00DC73D1" w:rsidRPr="001416E5">
        <w:t>CH4</w:t>
      </w:r>
      <w:r w:rsidRPr="001416E5">
        <w:t xml:space="preserve"> est généralement inférieure à 2% du stock initial de C (rapport grad C-</w:t>
      </w:r>
      <w:r w:rsidR="00DC73D1" w:rsidRPr="001416E5">
        <w:t>CO2</w:t>
      </w:r>
      <w:r w:rsidRPr="001416E5">
        <w:t>/grad C-</w:t>
      </w:r>
      <w:r w:rsidR="00DC73D1" w:rsidRPr="001416E5">
        <w:t>CH4</w:t>
      </w:r>
      <w:r w:rsidRPr="001416E5">
        <w:t xml:space="preserve"> supérieur </w:t>
      </w:r>
      <w:r w:rsidR="00F21221" w:rsidRPr="001416E5">
        <w:t xml:space="preserve">à </w:t>
      </w:r>
      <w:r w:rsidRPr="001416E5">
        <w:t>100) ou que les émissions de N-</w:t>
      </w:r>
      <w:r w:rsidR="00DC73D1" w:rsidRPr="001416E5">
        <w:t>N2O</w:t>
      </w:r>
      <w:r w:rsidRPr="001416E5">
        <w:t xml:space="preserve"> sont inférieures à 0,1% de l’azote initial (rapport grad C-</w:t>
      </w:r>
      <w:r w:rsidR="00DC73D1" w:rsidRPr="001416E5">
        <w:t>CO2</w:t>
      </w:r>
      <w:r w:rsidRPr="001416E5">
        <w:t>/grad N-</w:t>
      </w:r>
      <w:r w:rsidR="00DC73D1" w:rsidRPr="001416E5">
        <w:t>N2O</w:t>
      </w:r>
      <w:r w:rsidRPr="001416E5">
        <w:t xml:space="preserve"> supérieur à 300). Cet indicateur peut</w:t>
      </w:r>
      <w:r w:rsidR="001B4972" w:rsidRPr="001416E5">
        <w:t xml:space="preserve"> notamment</w:t>
      </w:r>
      <w:r w:rsidRPr="001416E5">
        <w:t xml:space="preserve"> s’avérer intéressant en contrôle de procédé sur des plateformes de compostage en indiquant la stabilisation de la matière organique</w:t>
      </w:r>
      <w:r w:rsidR="00DC73D1" w:rsidRPr="001416E5">
        <w:t xml:space="preserve"> (arrêt des</w:t>
      </w:r>
      <w:r w:rsidR="00DC73D1" w:rsidRPr="00DC73D1">
        <w:t xml:space="preserve"> émissions d’ammoniac et de méthane)</w:t>
      </w:r>
      <w:r w:rsidRPr="001F39AF">
        <w:t xml:space="preserve">. On peut également envisager l’usage de cet indicateur par les </w:t>
      </w:r>
      <w:r w:rsidRPr="001F39AF">
        <w:lastRenderedPageBreak/>
        <w:t xml:space="preserve">techniciens pour </w:t>
      </w:r>
      <w:r w:rsidR="001B4972">
        <w:t xml:space="preserve">évaluer l’effet sur les émissions gazeuses </w:t>
      </w:r>
      <w:r w:rsidRPr="001F39AF">
        <w:t xml:space="preserve">d’innovations techniques </w:t>
      </w:r>
      <w:r w:rsidR="001B4972">
        <w:t xml:space="preserve">dans </w:t>
      </w:r>
      <w:r w:rsidRPr="001F39AF">
        <w:t xml:space="preserve">la gestion des fumiers. Enfin, cet indicateur </w:t>
      </w:r>
      <w:r w:rsidR="00DC73D1">
        <w:t>p</w:t>
      </w:r>
      <w:r w:rsidR="001B4972">
        <w:t>ourrait</w:t>
      </w:r>
      <w:r w:rsidR="00DC73D1">
        <w:t xml:space="preserve"> servir à</w:t>
      </w:r>
      <w:r w:rsidRPr="001F39AF">
        <w:t xml:space="preserve"> d’autres procédés de transformation des effluents (lombricompostage, biofiltre, etc.), de préférence en l’associant à un bilan de masse du procédé étudié.</w:t>
      </w:r>
    </w:p>
    <w:p w14:paraId="7B9A59CA" w14:textId="77777777" w:rsidR="005015C8" w:rsidRDefault="005015C8" w:rsidP="001416E5">
      <w:pPr>
        <w:pStyle w:val="ADEMETexte"/>
      </w:pPr>
      <w:r>
        <w:t>Cette étude a permis d’adapter un modèle de compostage au cas du stockage des fumiers au champ.</w:t>
      </w:r>
      <w:r w:rsidR="00DF1489">
        <w:t xml:space="preserve"> Le modèle utilise les données climatiques en variables d’entrée (température, hygrométrie, pluie). La description initiale du tas comporte des variables géométriques (volume, surface), des variables physiques (humidité, densité de la matière sèche) et des variables biochimiques (teneurs en carbone, azote, phosphore, potassium, disponibilité de l’azote et du carbone). Le modèle prédit les émissions gazeuses, la température du tas, la perte de masse et la stabilisation de la matière organique à travers la diminution de la DCO (demande chimique en oxygène). Confronté aux observations, sans calage des paramètres, l’effet du tassement sur l’émission de méthane est prédit correctement de même que l’ordre de grandeur des émissions de </w:t>
      </w:r>
      <w:r w:rsidR="00DF1489" w:rsidRPr="00486626">
        <w:t>CO</w:t>
      </w:r>
      <w:r w:rsidR="00DF1489" w:rsidRPr="00486626">
        <w:rPr>
          <w:vertAlign w:val="subscript"/>
        </w:rPr>
        <w:t>2</w:t>
      </w:r>
      <w:r w:rsidR="00DF1489">
        <w:t xml:space="preserve">, </w:t>
      </w:r>
      <w:r w:rsidR="00DF1489" w:rsidRPr="000C4F74">
        <w:t>NH</w:t>
      </w:r>
      <w:r w:rsidR="00DF1489" w:rsidRPr="000C4F74">
        <w:rPr>
          <w:vertAlign w:val="subscript"/>
        </w:rPr>
        <w:t>3</w:t>
      </w:r>
      <w:r w:rsidR="00DF1489">
        <w:t xml:space="preserve"> et </w:t>
      </w:r>
      <w:r w:rsidR="00DF1489" w:rsidRPr="00405151">
        <w:t>N</w:t>
      </w:r>
      <w:r w:rsidR="00DF1489" w:rsidRPr="00405151">
        <w:rPr>
          <w:vertAlign w:val="subscript"/>
        </w:rPr>
        <w:t>2</w:t>
      </w:r>
      <w:r w:rsidR="00DF1489" w:rsidRPr="00405151">
        <w:t>O</w:t>
      </w:r>
      <w:r w:rsidR="00DF1489">
        <w:t>.</w:t>
      </w:r>
    </w:p>
    <w:p w14:paraId="6B738CB9" w14:textId="2177348D" w:rsidR="005015C8" w:rsidRPr="001F39AF" w:rsidRDefault="00B324CC" w:rsidP="001416E5">
      <w:pPr>
        <w:pStyle w:val="ADEMETexte"/>
      </w:pPr>
      <w:r>
        <w:t xml:space="preserve">L’analyse des incertitudes fait ressortir trois points critiques, qu’il est essentiel d’indiquer dans l’expression des résultats de mesure des émissions au stockage des fumiers : l’incertitude sur le bilan de masse d’éléments volatils et non volatils (par exemple carbone, eau, phosphore, potassium) ; l’incertitude sur les gradients de concentration ; l’incertitude associée à l’extrapolation temporelle des observations. </w:t>
      </w:r>
      <w:r w:rsidR="005015C8">
        <w:t>C</w:t>
      </w:r>
      <w:r w:rsidR="00DF1489">
        <w:t xml:space="preserve">ette étude a </w:t>
      </w:r>
      <w:r>
        <w:t>conduit à proposer</w:t>
      </w:r>
      <w:r w:rsidR="00DF1489">
        <w:t xml:space="preserve"> un cadre pour</w:t>
      </w:r>
      <w:r w:rsidR="005015C8">
        <w:t xml:space="preserve"> l’estimation de l’incertitude associée à la mesure des émissions</w:t>
      </w:r>
      <w:r w:rsidR="00DF1489">
        <w:t xml:space="preserve"> au stockage des fumiers. </w:t>
      </w:r>
      <w:r w:rsidR="00946DDC" w:rsidRPr="00946DDC">
        <w:t xml:space="preserve">Le mesurande </w:t>
      </w:r>
      <w:r w:rsidR="00946DDC">
        <w:t xml:space="preserve">choisi </w:t>
      </w:r>
      <w:r w:rsidR="00946DDC" w:rsidRPr="00946DDC">
        <w:t xml:space="preserve">est l’émission de </w:t>
      </w:r>
      <w:r w:rsidR="00946DDC" w:rsidRPr="000C4F74">
        <w:t>NH</w:t>
      </w:r>
      <w:r w:rsidR="00946DDC" w:rsidRPr="000C4F74">
        <w:rPr>
          <w:vertAlign w:val="subscript"/>
        </w:rPr>
        <w:t>3</w:t>
      </w:r>
      <w:r w:rsidR="00946DDC" w:rsidRPr="00946DDC">
        <w:t xml:space="preserve">, </w:t>
      </w:r>
      <w:r w:rsidR="00946DDC" w:rsidRPr="00405151">
        <w:t>N</w:t>
      </w:r>
      <w:r w:rsidR="00946DDC" w:rsidRPr="00405151">
        <w:rPr>
          <w:vertAlign w:val="subscript"/>
        </w:rPr>
        <w:t>2</w:t>
      </w:r>
      <w:r w:rsidR="00946DDC" w:rsidRPr="00405151">
        <w:t>O</w:t>
      </w:r>
      <w:r w:rsidR="00946DDC" w:rsidRPr="00946DDC">
        <w:t xml:space="preserve"> ou </w:t>
      </w:r>
      <w:r w:rsidR="00946DDC" w:rsidRPr="007D32EE">
        <w:t>CH</w:t>
      </w:r>
      <w:r w:rsidR="00946DDC" w:rsidRPr="007D32EE">
        <w:rPr>
          <w:vertAlign w:val="subscript"/>
        </w:rPr>
        <w:t>4</w:t>
      </w:r>
      <w:r w:rsidR="00946DDC" w:rsidRPr="00946DDC">
        <w:t xml:space="preserve"> de l’ensemble du tas, cumulée depuis le début de la mise en tas, rapportée à une tonne de fumier brut initial.</w:t>
      </w:r>
      <w:r w:rsidR="00946DDC">
        <w:t xml:space="preserve"> </w:t>
      </w:r>
      <w:r w:rsidR="00DF1489">
        <w:t>Les sources d’incertitude ont été inventoriées (diagramme d’Ishikawa)</w:t>
      </w:r>
      <w:r w:rsidR="00946DDC">
        <w:t>. Dans notre cas il n’a pas été possible de séparer ce qui relève de la mesure de ce qui relève de l’incertitude définitionnelle (caractérisation du fumier)</w:t>
      </w:r>
      <w:r w:rsidR="00A22D86">
        <w:t xml:space="preserve">. Les </w:t>
      </w:r>
      <w:r w:rsidR="00946DDC">
        <w:t xml:space="preserve">sources d’incertitude les </w:t>
      </w:r>
      <w:r w:rsidR="00A22D86">
        <w:t>plus importantes sont</w:t>
      </w:r>
      <w:r w:rsidR="00876FAC">
        <w:t xml:space="preserve"> les suivantes.</w:t>
      </w:r>
      <w:r w:rsidR="00946DDC">
        <w:t xml:space="preserve"> (i) pour le bilan de masse, le recouvrement des éléments non volatils </w:t>
      </w:r>
      <w:r w:rsidR="00876FAC">
        <w:t xml:space="preserve">est estimé </w:t>
      </w:r>
      <w:r w:rsidR="00946DDC">
        <w:t>à 25%</w:t>
      </w:r>
      <w:r w:rsidR="00876FAC">
        <w:t>.</w:t>
      </w:r>
      <w:r w:rsidR="00946DDC">
        <w:t xml:space="preserve"> (ii) pour les gradients de concentrations en gaz, l’écart-type est inférieur à 50% de la moyenne pour </w:t>
      </w:r>
      <w:r w:rsidR="00946DDC" w:rsidRPr="00445823">
        <w:rPr>
          <w:lang w:eastAsia="fr-FR"/>
        </w:rPr>
        <w:t>N</w:t>
      </w:r>
      <w:r w:rsidR="00946DDC" w:rsidRPr="00445823">
        <w:rPr>
          <w:vertAlign w:val="subscript"/>
          <w:lang w:eastAsia="fr-FR"/>
        </w:rPr>
        <w:t>2</w:t>
      </w:r>
      <w:r w:rsidR="00946DDC" w:rsidRPr="00445823">
        <w:rPr>
          <w:lang w:eastAsia="fr-FR"/>
        </w:rPr>
        <w:t>O, NH</w:t>
      </w:r>
      <w:r w:rsidR="00946DDC" w:rsidRPr="00445823">
        <w:rPr>
          <w:vertAlign w:val="subscript"/>
          <w:lang w:eastAsia="fr-FR"/>
        </w:rPr>
        <w:t>3</w:t>
      </w:r>
      <w:r w:rsidR="00946DDC" w:rsidRPr="00445823">
        <w:rPr>
          <w:lang w:eastAsia="fr-FR"/>
        </w:rPr>
        <w:t xml:space="preserve">, </w:t>
      </w:r>
      <w:r w:rsidR="00946DDC" w:rsidRPr="006A20FF">
        <w:rPr>
          <w:lang w:eastAsia="fr-FR"/>
        </w:rPr>
        <w:t>CO</w:t>
      </w:r>
      <w:r w:rsidR="00946DDC" w:rsidRPr="00946DDC">
        <w:rPr>
          <w:vertAlign w:val="subscript"/>
          <w:lang w:eastAsia="fr-FR"/>
        </w:rPr>
        <w:t>2</w:t>
      </w:r>
      <w:r w:rsidR="00946DDC" w:rsidRPr="006A20FF">
        <w:t xml:space="preserve"> </w:t>
      </w:r>
      <w:r w:rsidR="00946DDC">
        <w:t xml:space="preserve">et il varie de 85 à 145% pour </w:t>
      </w:r>
      <w:r w:rsidR="00946DDC" w:rsidRPr="007D32EE">
        <w:t>CH</w:t>
      </w:r>
      <w:r w:rsidR="00946DDC" w:rsidRPr="007D32EE">
        <w:rPr>
          <w:vertAlign w:val="subscript"/>
        </w:rPr>
        <w:t>4</w:t>
      </w:r>
      <w:r w:rsidR="00876FAC">
        <w:t>.</w:t>
      </w:r>
      <w:r w:rsidR="00946DDC">
        <w:t xml:space="preserve"> </w:t>
      </w:r>
      <w:r w:rsidR="00876FAC">
        <w:t>N</w:t>
      </w:r>
      <w:r w:rsidR="00946DDC">
        <w:t xml:space="preserve">ous avons en outre choisi des seuils de détection </w:t>
      </w:r>
      <w:r w:rsidR="00946DDC" w:rsidRPr="00445823">
        <w:rPr>
          <w:lang w:eastAsia="fr-FR"/>
        </w:rPr>
        <w:t>pour considérer les gradients comme détectables : 200 ; 0,05 ; 0,1 ; 10 ; 0,5 mg gaz m</w:t>
      </w:r>
      <w:r w:rsidR="00946DDC" w:rsidRPr="00445823">
        <w:rPr>
          <w:vertAlign w:val="superscript"/>
          <w:lang w:eastAsia="fr-FR"/>
        </w:rPr>
        <w:t>-3</w:t>
      </w:r>
      <w:r w:rsidR="00946DDC" w:rsidRPr="00445823">
        <w:rPr>
          <w:lang w:eastAsia="fr-FR"/>
        </w:rPr>
        <w:t xml:space="preserve"> air respectivement pour H</w:t>
      </w:r>
      <w:r w:rsidR="00946DDC" w:rsidRPr="00445823">
        <w:rPr>
          <w:vertAlign w:val="subscript"/>
          <w:lang w:eastAsia="fr-FR"/>
        </w:rPr>
        <w:t>2</w:t>
      </w:r>
      <w:r w:rsidR="00946DDC" w:rsidRPr="00445823">
        <w:rPr>
          <w:lang w:eastAsia="fr-FR"/>
        </w:rPr>
        <w:t>O, NH</w:t>
      </w:r>
      <w:r w:rsidR="00946DDC" w:rsidRPr="00445823">
        <w:rPr>
          <w:vertAlign w:val="subscript"/>
          <w:lang w:eastAsia="fr-FR"/>
        </w:rPr>
        <w:t>3</w:t>
      </w:r>
      <w:r w:rsidR="00946DDC" w:rsidRPr="00445823">
        <w:rPr>
          <w:lang w:eastAsia="fr-FR"/>
        </w:rPr>
        <w:t>, N</w:t>
      </w:r>
      <w:r w:rsidR="00946DDC" w:rsidRPr="00445823">
        <w:rPr>
          <w:vertAlign w:val="subscript"/>
          <w:lang w:eastAsia="fr-FR"/>
        </w:rPr>
        <w:t>2</w:t>
      </w:r>
      <w:r w:rsidR="00946DDC" w:rsidRPr="00445823">
        <w:rPr>
          <w:lang w:eastAsia="fr-FR"/>
        </w:rPr>
        <w:t>O, CO</w:t>
      </w:r>
      <w:r w:rsidR="00946DDC" w:rsidRPr="00445823">
        <w:rPr>
          <w:vertAlign w:val="subscript"/>
          <w:lang w:eastAsia="fr-FR"/>
        </w:rPr>
        <w:t>2</w:t>
      </w:r>
      <w:r w:rsidR="00946DDC" w:rsidRPr="00445823">
        <w:rPr>
          <w:lang w:eastAsia="fr-FR"/>
        </w:rPr>
        <w:t xml:space="preserve"> et CH</w:t>
      </w:r>
      <w:r w:rsidR="00946DDC" w:rsidRPr="00445823">
        <w:rPr>
          <w:vertAlign w:val="subscript"/>
          <w:lang w:eastAsia="fr-FR"/>
        </w:rPr>
        <w:t>4</w:t>
      </w:r>
      <w:r w:rsidR="00946DDC" w:rsidRPr="00445823">
        <w:rPr>
          <w:lang w:eastAsia="fr-FR"/>
        </w:rPr>
        <w:t xml:space="preserve">. </w:t>
      </w:r>
      <w:r w:rsidR="00876FAC">
        <w:rPr>
          <w:lang w:eastAsia="fr-FR"/>
        </w:rPr>
        <w:t>(iii) l’incertitude type associée à l’extrapolation a été estimée à 50%. L’expression du résultat global requiert enfin de choisir le « coefficient d’élargissement » qui correspond au choix d’</w:t>
      </w:r>
      <w:r w:rsidR="00EE1ABF">
        <w:rPr>
          <w:lang w:eastAsia="fr-FR"/>
        </w:rPr>
        <w:t>une « probabilité de couverture » et d’un « intervalle élargi »</w:t>
      </w:r>
      <w:r w:rsidR="00876FAC">
        <w:rPr>
          <w:lang w:eastAsia="fr-FR"/>
        </w:rPr>
        <w:t xml:space="preserve">. Compte tenu des niveaux élevés d’incertitude type rencontrés, nous proposons d’accepter que 30% des valeurs possibles du mesurande ne soient pas dans l’intervalle </w:t>
      </w:r>
      <w:r w:rsidR="00EE1ABF">
        <w:rPr>
          <w:lang w:eastAsia="fr-FR"/>
        </w:rPr>
        <w:t>élargi</w:t>
      </w:r>
      <w:r w:rsidR="00876FAC">
        <w:rPr>
          <w:lang w:eastAsia="fr-FR"/>
        </w:rPr>
        <w:t>, ce qui correspond à un coefficient d’élargissement de 1 (0,67 avec un intervalle de confiance à 50%).</w:t>
      </w:r>
    </w:p>
    <w:p w14:paraId="4AEA763D" w14:textId="77777777" w:rsidR="00E254DB" w:rsidRPr="001F39AF" w:rsidRDefault="00E254DB" w:rsidP="004B430F">
      <w:pPr>
        <w:pStyle w:val="ADEMETexte"/>
        <w:rPr>
          <w:i/>
        </w:rPr>
      </w:pPr>
    </w:p>
    <w:p w14:paraId="2E221E0B" w14:textId="201636F8" w:rsidR="00993F5E" w:rsidRPr="001F39AF" w:rsidRDefault="005A6612" w:rsidP="004B430F">
      <w:pPr>
        <w:pStyle w:val="ADEMETexte"/>
      </w:pPr>
      <w:r w:rsidRPr="001F39AF">
        <w:t xml:space="preserve">Mots Clés : </w:t>
      </w:r>
      <w:r w:rsidR="00F25F88" w:rsidRPr="001F39AF">
        <w:t>Stockage fumier, émissions gazeuses, ammoniac, gaz à effet de serre</w:t>
      </w:r>
      <w:r w:rsidR="001B4972">
        <w:t>, indicateur métrologique, effluents d’élevage, techniques d’abattement</w:t>
      </w:r>
    </w:p>
    <w:p w14:paraId="2C402EAC" w14:textId="2DDBD57D" w:rsidR="003F6654" w:rsidRDefault="003F6654">
      <w:pPr>
        <w:jc w:val="left"/>
        <w:rPr>
          <w:rFonts w:eastAsiaTheme="majorEastAsia" w:cstheme="majorBidi"/>
          <w:b/>
          <w:bCs/>
          <w:sz w:val="28"/>
          <w:szCs w:val="28"/>
        </w:rPr>
      </w:pPr>
      <w:r>
        <w:rPr>
          <w:rFonts w:eastAsiaTheme="majorEastAsia" w:cstheme="majorBidi"/>
          <w:b/>
          <w:bCs/>
          <w:sz w:val="28"/>
          <w:szCs w:val="28"/>
        </w:rPr>
        <w:br w:type="page"/>
      </w:r>
    </w:p>
    <w:p w14:paraId="2383DF20" w14:textId="7527C582" w:rsidR="005A6612" w:rsidRPr="001F39AF" w:rsidRDefault="005A6612">
      <w:pPr>
        <w:rPr>
          <w:rFonts w:eastAsiaTheme="majorEastAsia" w:cstheme="majorBidi"/>
          <w:b/>
          <w:bCs/>
          <w:sz w:val="28"/>
          <w:szCs w:val="28"/>
          <w:lang w:val="en-US"/>
        </w:rPr>
      </w:pPr>
      <w:r w:rsidRPr="001F39AF">
        <w:rPr>
          <w:rFonts w:eastAsiaTheme="majorEastAsia" w:cstheme="majorBidi"/>
          <w:b/>
          <w:bCs/>
          <w:sz w:val="28"/>
          <w:szCs w:val="28"/>
          <w:lang w:val="en-US"/>
        </w:rPr>
        <w:lastRenderedPageBreak/>
        <w:t>Abstract :</w:t>
      </w:r>
    </w:p>
    <w:p w14:paraId="15138181" w14:textId="4B1F73D2" w:rsidR="00111F33" w:rsidRPr="001F39AF" w:rsidRDefault="00993F5E" w:rsidP="00023A39">
      <w:pPr>
        <w:pStyle w:val="ADEMETexte"/>
        <w:ind w:firstLine="360"/>
        <w:rPr>
          <w:lang w:val="en"/>
        </w:rPr>
      </w:pPr>
      <w:r>
        <w:rPr>
          <w:lang w:val="en"/>
        </w:rPr>
        <w:t>From</w:t>
      </w:r>
      <w:r w:rsidRPr="001F39AF">
        <w:rPr>
          <w:lang w:val="en"/>
        </w:rPr>
        <w:t xml:space="preserve"> </w:t>
      </w:r>
      <w:r w:rsidR="00111F33" w:rsidRPr="001F39AF">
        <w:rPr>
          <w:lang w:val="en"/>
        </w:rPr>
        <w:t xml:space="preserve">the environmental point of view, ammonia emissions are partly responsible for acidification and eutrophication. In France, agriculture contributes 97% to national ammonia emissions which 46% comes from bovine farms (CITEPA, 2010). Different regulations at international, european and national </w:t>
      </w:r>
      <w:r>
        <w:rPr>
          <w:lang w:val="en"/>
        </w:rPr>
        <w:t xml:space="preserve">levels </w:t>
      </w:r>
      <w:r w:rsidR="00111F33" w:rsidRPr="001F39AF">
        <w:rPr>
          <w:lang w:val="en"/>
        </w:rPr>
        <w:t>have been established to limit particulate emissions, including ammonia, and sign up for part in the National Health and Environment Plan (NESP). As part of the proposed measures to reduce gas emissions in agriculture, it is necessary to pay attention to their feasibility from the point of view of their environmental efficiency and of their relevance at the farmer scale. Emissions from storage</w:t>
      </w:r>
      <w:r>
        <w:rPr>
          <w:lang w:val="en"/>
        </w:rPr>
        <w:t>,</w:t>
      </w:r>
      <w:r w:rsidR="00111F33" w:rsidRPr="001F39AF">
        <w:rPr>
          <w:lang w:val="en"/>
        </w:rPr>
        <w:t xml:space="preserve"> </w:t>
      </w:r>
      <w:r>
        <w:rPr>
          <w:lang w:val="en"/>
        </w:rPr>
        <w:t xml:space="preserve">which </w:t>
      </w:r>
      <w:r w:rsidR="00111F33" w:rsidRPr="001F39AF">
        <w:rPr>
          <w:lang w:val="en"/>
        </w:rPr>
        <w:t xml:space="preserve">represent nearly 13% of nitrogen losses (as ammonia) </w:t>
      </w:r>
      <w:r>
        <w:rPr>
          <w:lang w:val="en"/>
        </w:rPr>
        <w:t>from</w:t>
      </w:r>
      <w:r w:rsidRPr="001F39AF">
        <w:rPr>
          <w:lang w:val="en"/>
        </w:rPr>
        <w:t xml:space="preserve"> </w:t>
      </w:r>
      <w:r w:rsidR="00111F33" w:rsidRPr="001F39AF">
        <w:rPr>
          <w:lang w:val="en"/>
        </w:rPr>
        <w:t>the bovine livestock operation</w:t>
      </w:r>
      <w:r>
        <w:rPr>
          <w:lang w:val="en"/>
        </w:rPr>
        <w:t>,</w:t>
      </w:r>
      <w:r w:rsidR="00111F33" w:rsidRPr="001F39AF">
        <w:rPr>
          <w:lang w:val="en"/>
        </w:rPr>
        <w:t xml:space="preserve"> has however been little studied in France. This is particularly the case of cattle solid manure whose emissions are ignored while 68.7 million tons of cattle manure are produced each year in France</w:t>
      </w:r>
      <w:r>
        <w:rPr>
          <w:lang w:val="en"/>
        </w:rPr>
        <w:t>, representing</w:t>
      </w:r>
      <w:r w:rsidR="00111F33" w:rsidRPr="001F39AF">
        <w:rPr>
          <w:lang w:val="en"/>
        </w:rPr>
        <w:t xml:space="preserve"> 80% of the total mass of cattle </w:t>
      </w:r>
      <w:r>
        <w:rPr>
          <w:lang w:val="en"/>
        </w:rPr>
        <w:t>manure</w:t>
      </w:r>
      <w:r w:rsidR="00111F33" w:rsidRPr="001F39AF">
        <w:rPr>
          <w:lang w:val="en"/>
        </w:rPr>
        <w:t>.</w:t>
      </w:r>
    </w:p>
    <w:p w14:paraId="285BF227" w14:textId="10AB1563" w:rsidR="00111F33" w:rsidRPr="001F39AF" w:rsidRDefault="00111F33" w:rsidP="00023A39">
      <w:pPr>
        <w:pStyle w:val="ADEMETexte"/>
        <w:ind w:firstLine="360"/>
        <w:rPr>
          <w:rStyle w:val="hps"/>
          <w:lang w:val="en"/>
        </w:rPr>
      </w:pPr>
      <w:r w:rsidRPr="001F39AF">
        <w:rPr>
          <w:rStyle w:val="hps"/>
          <w:lang w:val="en"/>
        </w:rPr>
        <w:t>EMAFUM</w:t>
      </w:r>
      <w:r w:rsidRPr="001F39AF">
        <w:rPr>
          <w:lang w:val="en"/>
        </w:rPr>
        <w:t xml:space="preserve"> </w:t>
      </w:r>
      <w:r w:rsidRPr="001F39AF">
        <w:rPr>
          <w:rStyle w:val="hps"/>
          <w:lang w:val="en"/>
        </w:rPr>
        <w:t>project had</w:t>
      </w:r>
      <w:r w:rsidRPr="001F39AF">
        <w:rPr>
          <w:lang w:val="en"/>
        </w:rPr>
        <w:t xml:space="preserve"> </w:t>
      </w:r>
      <w:r w:rsidRPr="001F39AF">
        <w:rPr>
          <w:rStyle w:val="hps"/>
          <w:lang w:val="en"/>
        </w:rPr>
        <w:t>three</w:t>
      </w:r>
      <w:r w:rsidRPr="001F39AF">
        <w:rPr>
          <w:lang w:val="en"/>
        </w:rPr>
        <w:t xml:space="preserve"> </w:t>
      </w:r>
      <w:r w:rsidRPr="001F39AF">
        <w:rPr>
          <w:rStyle w:val="hps"/>
          <w:lang w:val="en"/>
        </w:rPr>
        <w:t>main objectives:</w:t>
      </w:r>
      <w:r w:rsidRPr="001F39AF">
        <w:rPr>
          <w:lang w:val="en"/>
        </w:rPr>
        <w:t xml:space="preserve"> </w:t>
      </w:r>
      <w:r w:rsidRPr="001F39AF">
        <w:rPr>
          <w:rStyle w:val="hps"/>
          <w:lang w:val="en"/>
        </w:rPr>
        <w:t>(i)</w:t>
      </w:r>
      <w:r w:rsidRPr="001F39AF">
        <w:rPr>
          <w:lang w:val="en"/>
        </w:rPr>
        <w:t xml:space="preserve"> </w:t>
      </w:r>
      <w:r w:rsidRPr="001F39AF">
        <w:rPr>
          <w:rStyle w:val="hps"/>
          <w:lang w:val="en"/>
        </w:rPr>
        <w:t>development</w:t>
      </w:r>
      <w:r w:rsidRPr="001F39AF">
        <w:rPr>
          <w:lang w:val="en"/>
        </w:rPr>
        <w:t xml:space="preserve"> </w:t>
      </w:r>
      <w:r w:rsidRPr="001F39AF">
        <w:rPr>
          <w:rStyle w:val="hps"/>
          <w:lang w:val="en"/>
        </w:rPr>
        <w:t>of a simplified method</w:t>
      </w:r>
      <w:r w:rsidRPr="001F39AF">
        <w:rPr>
          <w:lang w:val="en"/>
        </w:rPr>
        <w:t xml:space="preserve"> </w:t>
      </w:r>
      <w:r w:rsidRPr="001F39AF">
        <w:rPr>
          <w:rStyle w:val="hps"/>
          <w:lang w:val="en"/>
        </w:rPr>
        <w:t>for the measurement of</w:t>
      </w:r>
      <w:r w:rsidRPr="001F39AF">
        <w:rPr>
          <w:lang w:val="en"/>
        </w:rPr>
        <w:t xml:space="preserve"> </w:t>
      </w:r>
      <w:r w:rsidRPr="001F39AF">
        <w:rPr>
          <w:rStyle w:val="hps"/>
          <w:lang w:val="en"/>
        </w:rPr>
        <w:t>cattle</w:t>
      </w:r>
      <w:r w:rsidRPr="001F39AF">
        <w:rPr>
          <w:lang w:val="en"/>
        </w:rPr>
        <w:t xml:space="preserve"> </w:t>
      </w:r>
      <w:r w:rsidRPr="001F39AF">
        <w:rPr>
          <w:rStyle w:val="hps"/>
          <w:lang w:val="en"/>
        </w:rPr>
        <w:t>manure</w:t>
      </w:r>
      <w:r w:rsidRPr="001F39AF">
        <w:rPr>
          <w:lang w:val="en"/>
        </w:rPr>
        <w:t xml:space="preserve"> </w:t>
      </w:r>
      <w:r w:rsidRPr="001F39AF">
        <w:rPr>
          <w:rStyle w:val="hps"/>
          <w:lang w:val="en"/>
        </w:rPr>
        <w:t>storage</w:t>
      </w:r>
      <w:r w:rsidRPr="001F39AF">
        <w:rPr>
          <w:lang w:val="en"/>
        </w:rPr>
        <w:t xml:space="preserve"> </w:t>
      </w:r>
      <w:r w:rsidRPr="001F39AF">
        <w:rPr>
          <w:rStyle w:val="hps"/>
          <w:lang w:val="en"/>
        </w:rPr>
        <w:t>(modeling and</w:t>
      </w:r>
      <w:r w:rsidRPr="001F39AF">
        <w:rPr>
          <w:lang w:val="en"/>
        </w:rPr>
        <w:t xml:space="preserve"> </w:t>
      </w:r>
      <w:r w:rsidR="00993F5E">
        <w:rPr>
          <w:rStyle w:val="hps"/>
          <w:lang w:val="en"/>
        </w:rPr>
        <w:t>intermittent measurements</w:t>
      </w:r>
      <w:r w:rsidRPr="001F39AF">
        <w:rPr>
          <w:rStyle w:val="hps"/>
          <w:lang w:val="en"/>
        </w:rPr>
        <w:t>)</w:t>
      </w:r>
      <w:r w:rsidRPr="001F39AF">
        <w:rPr>
          <w:lang w:val="en"/>
        </w:rPr>
        <w:t xml:space="preserve">, (ii) </w:t>
      </w:r>
      <w:r w:rsidRPr="001F39AF">
        <w:rPr>
          <w:rStyle w:val="hps"/>
          <w:lang w:val="en"/>
        </w:rPr>
        <w:t>acquisition of</w:t>
      </w:r>
      <w:r w:rsidRPr="001F39AF">
        <w:rPr>
          <w:lang w:val="en"/>
        </w:rPr>
        <w:t xml:space="preserve"> </w:t>
      </w:r>
      <w:r w:rsidRPr="001F39AF">
        <w:rPr>
          <w:rStyle w:val="hps"/>
          <w:lang w:val="en"/>
        </w:rPr>
        <w:t>reference values</w:t>
      </w:r>
      <w:r w:rsidRPr="001F39AF">
        <w:rPr>
          <w:lang w:val="en"/>
        </w:rPr>
        <w:t xml:space="preserve"> </w:t>
      </w:r>
      <w:r w:rsidRPr="001F39AF">
        <w:rPr>
          <w:rStyle w:val="hps"/>
          <w:lang w:val="en"/>
        </w:rPr>
        <w:t>on emission</w:t>
      </w:r>
      <w:r w:rsidRPr="001F39AF">
        <w:rPr>
          <w:lang w:val="en"/>
        </w:rPr>
        <w:t xml:space="preserve"> </w:t>
      </w:r>
      <w:r w:rsidRPr="001F39AF">
        <w:rPr>
          <w:rStyle w:val="hps"/>
          <w:lang w:val="en"/>
        </w:rPr>
        <w:t>kinetics</w:t>
      </w:r>
      <w:r w:rsidRPr="001F39AF">
        <w:rPr>
          <w:lang w:val="en"/>
        </w:rPr>
        <w:t xml:space="preserve"> </w:t>
      </w:r>
      <w:r w:rsidRPr="001F39AF">
        <w:rPr>
          <w:rStyle w:val="hps"/>
          <w:lang w:val="en"/>
        </w:rPr>
        <w:t>deep litter heap</w:t>
      </w:r>
      <w:r w:rsidRPr="001F39AF">
        <w:rPr>
          <w:lang w:val="en"/>
        </w:rPr>
        <w:t xml:space="preserve"> </w:t>
      </w:r>
      <w:r w:rsidRPr="001F39AF">
        <w:rPr>
          <w:rStyle w:val="hps"/>
          <w:lang w:val="en"/>
        </w:rPr>
        <w:t>(DLH)</w:t>
      </w:r>
      <w:r w:rsidRPr="001F39AF">
        <w:rPr>
          <w:lang w:val="en"/>
        </w:rPr>
        <w:t xml:space="preserve"> </w:t>
      </w:r>
      <w:r w:rsidRPr="001F39AF">
        <w:rPr>
          <w:rStyle w:val="hps"/>
          <w:lang w:val="en"/>
        </w:rPr>
        <w:t>in representative</w:t>
      </w:r>
      <w:r w:rsidRPr="001F39AF">
        <w:rPr>
          <w:lang w:val="en"/>
        </w:rPr>
        <w:t xml:space="preserve"> </w:t>
      </w:r>
      <w:r w:rsidRPr="001F39AF">
        <w:rPr>
          <w:rStyle w:val="hps"/>
          <w:lang w:val="en"/>
        </w:rPr>
        <w:t>conditions of livestock</w:t>
      </w:r>
      <w:r w:rsidRPr="001F39AF">
        <w:rPr>
          <w:lang w:val="en"/>
        </w:rPr>
        <w:t xml:space="preserve">, (iii) </w:t>
      </w:r>
      <w:r w:rsidRPr="001F39AF">
        <w:rPr>
          <w:rStyle w:val="hps"/>
          <w:lang w:val="en"/>
        </w:rPr>
        <w:t>evaluating</w:t>
      </w:r>
      <w:r w:rsidRPr="001F39AF">
        <w:rPr>
          <w:lang w:val="en"/>
        </w:rPr>
        <w:t xml:space="preserve"> </w:t>
      </w:r>
      <w:r w:rsidRPr="001F39AF">
        <w:rPr>
          <w:rStyle w:val="hps"/>
          <w:lang w:val="en"/>
        </w:rPr>
        <w:t>the effect on gas emissions of three</w:t>
      </w:r>
      <w:r w:rsidRPr="001F39AF">
        <w:rPr>
          <w:lang w:val="en"/>
        </w:rPr>
        <w:t xml:space="preserve"> </w:t>
      </w:r>
      <w:r w:rsidRPr="001F39AF">
        <w:rPr>
          <w:rStyle w:val="hps"/>
          <w:lang w:val="en"/>
        </w:rPr>
        <w:t>manure management</w:t>
      </w:r>
      <w:r w:rsidRPr="001F39AF">
        <w:rPr>
          <w:lang w:val="en"/>
        </w:rPr>
        <w:t xml:space="preserve"> </w:t>
      </w:r>
      <w:r w:rsidRPr="001F39AF">
        <w:rPr>
          <w:rStyle w:val="hps"/>
          <w:lang w:val="en"/>
        </w:rPr>
        <w:t>modes</w:t>
      </w:r>
      <w:r w:rsidRPr="001F39AF">
        <w:rPr>
          <w:lang w:val="en"/>
        </w:rPr>
        <w:t xml:space="preserve"> </w:t>
      </w:r>
      <w:r w:rsidRPr="001F39AF">
        <w:rPr>
          <w:rStyle w:val="hps"/>
          <w:lang w:val="en"/>
        </w:rPr>
        <w:t>(control</w:t>
      </w:r>
      <w:r w:rsidRPr="001F39AF">
        <w:rPr>
          <w:lang w:val="en"/>
        </w:rPr>
        <w:t xml:space="preserve"> </w:t>
      </w:r>
      <w:r w:rsidRPr="001F39AF">
        <w:rPr>
          <w:rStyle w:val="hps"/>
          <w:lang w:val="en"/>
        </w:rPr>
        <w:t>heap,</w:t>
      </w:r>
      <w:r w:rsidRPr="001F39AF">
        <w:rPr>
          <w:lang w:val="en"/>
        </w:rPr>
        <w:t xml:space="preserve"> </w:t>
      </w:r>
      <w:r w:rsidRPr="001F39AF">
        <w:rPr>
          <w:rStyle w:val="hps"/>
          <w:lang w:val="en"/>
        </w:rPr>
        <w:t>heap</w:t>
      </w:r>
      <w:r w:rsidRPr="001F39AF">
        <w:rPr>
          <w:lang w:val="en"/>
        </w:rPr>
        <w:t xml:space="preserve"> </w:t>
      </w:r>
      <w:r w:rsidRPr="001F39AF">
        <w:rPr>
          <w:rStyle w:val="hps"/>
          <w:lang w:val="en"/>
        </w:rPr>
        <w:t>covered by a</w:t>
      </w:r>
      <w:r w:rsidRPr="001F39AF">
        <w:rPr>
          <w:lang w:val="en"/>
        </w:rPr>
        <w:t xml:space="preserve"> </w:t>
      </w:r>
      <w:r w:rsidRPr="001F39AF">
        <w:rPr>
          <w:rStyle w:val="hps"/>
          <w:lang w:val="en"/>
        </w:rPr>
        <w:t>geotextile</w:t>
      </w:r>
      <w:r w:rsidRPr="001F39AF">
        <w:rPr>
          <w:lang w:val="en"/>
        </w:rPr>
        <w:t xml:space="preserve"> </w:t>
      </w:r>
      <w:r w:rsidRPr="001F39AF">
        <w:rPr>
          <w:rStyle w:val="hps"/>
          <w:lang w:val="en"/>
        </w:rPr>
        <w:t>covering,</w:t>
      </w:r>
      <w:r w:rsidRPr="001F39AF">
        <w:rPr>
          <w:lang w:val="en"/>
        </w:rPr>
        <w:t xml:space="preserve"> covered + compacted heap) </w:t>
      </w:r>
      <w:r w:rsidRPr="001F39AF">
        <w:rPr>
          <w:rStyle w:val="hps"/>
          <w:lang w:val="en"/>
        </w:rPr>
        <w:t>of</w:t>
      </w:r>
      <w:r w:rsidRPr="001F39AF">
        <w:rPr>
          <w:lang w:val="en"/>
        </w:rPr>
        <w:t xml:space="preserve"> </w:t>
      </w:r>
      <w:r w:rsidRPr="001F39AF">
        <w:rPr>
          <w:rStyle w:val="hps"/>
          <w:lang w:val="en"/>
        </w:rPr>
        <w:t>deep litter</w:t>
      </w:r>
      <w:r w:rsidRPr="001F39AF">
        <w:rPr>
          <w:lang w:val="en"/>
        </w:rPr>
        <w:t xml:space="preserve"> </w:t>
      </w:r>
      <w:r w:rsidRPr="001F39AF">
        <w:rPr>
          <w:rStyle w:val="hps"/>
          <w:lang w:val="en"/>
        </w:rPr>
        <w:t>during storage.</w:t>
      </w:r>
      <w:r w:rsidR="00993F5E">
        <w:rPr>
          <w:rStyle w:val="hps"/>
          <w:lang w:val="en"/>
        </w:rPr>
        <w:t xml:space="preserve"> This study focused on the most dry and compact category of manure (FTC) that represented in 2010 25% of the solid manure produced by dairy farms and 65 % of the solid manure produced by meat farms.</w:t>
      </w:r>
    </w:p>
    <w:p w14:paraId="0C0C4163" w14:textId="34731963" w:rsidR="00993F5E" w:rsidRDefault="00111F33" w:rsidP="00023A39">
      <w:pPr>
        <w:pStyle w:val="ADEMETexte"/>
        <w:ind w:firstLine="360"/>
        <w:rPr>
          <w:lang w:val="en"/>
        </w:rPr>
      </w:pPr>
      <w:r w:rsidRPr="001F39AF">
        <w:rPr>
          <w:lang w:val="en"/>
        </w:rPr>
        <w:t xml:space="preserve">This study shows that </w:t>
      </w:r>
      <w:r w:rsidRPr="001F39AF">
        <w:rPr>
          <w:lang w:val="en" w:eastAsia="fr-FR"/>
        </w:rPr>
        <w:t>NH</w:t>
      </w:r>
      <w:r w:rsidRPr="001F39AF">
        <w:rPr>
          <w:vertAlign w:val="subscript"/>
          <w:lang w:val="en" w:eastAsia="fr-FR"/>
        </w:rPr>
        <w:t>3</w:t>
      </w:r>
      <w:r w:rsidRPr="001F39AF">
        <w:rPr>
          <w:lang w:val="en"/>
        </w:rPr>
        <w:t>-N, N-</w:t>
      </w:r>
      <w:r w:rsidRPr="001F39AF">
        <w:rPr>
          <w:lang w:val="en" w:eastAsia="fr-FR"/>
        </w:rPr>
        <w:t>N</w:t>
      </w:r>
      <w:r w:rsidRPr="001F39AF">
        <w:rPr>
          <w:vertAlign w:val="subscript"/>
          <w:lang w:val="en" w:eastAsia="fr-FR"/>
        </w:rPr>
        <w:t>2</w:t>
      </w:r>
      <w:r w:rsidRPr="001F39AF">
        <w:rPr>
          <w:lang w:val="en" w:eastAsia="fr-FR"/>
        </w:rPr>
        <w:t>O</w:t>
      </w:r>
      <w:r w:rsidRPr="001F39AF">
        <w:rPr>
          <w:lang w:val="en"/>
        </w:rPr>
        <w:t xml:space="preserve"> and C-</w:t>
      </w:r>
      <w:r w:rsidRPr="001F39AF">
        <w:rPr>
          <w:lang w:val="en" w:eastAsia="fr-FR"/>
        </w:rPr>
        <w:t>CH</w:t>
      </w:r>
      <w:r w:rsidRPr="001F39AF">
        <w:rPr>
          <w:vertAlign w:val="subscript"/>
          <w:lang w:val="en" w:eastAsia="fr-FR"/>
        </w:rPr>
        <w:t>4</w:t>
      </w:r>
      <w:r w:rsidRPr="001F39AF">
        <w:rPr>
          <w:lang w:val="en"/>
        </w:rPr>
        <w:t xml:space="preserve"> emissions occur predominantly during the first month of storage for deep litter heap</w:t>
      </w:r>
      <w:r w:rsidR="00993F5E">
        <w:rPr>
          <w:lang w:val="en"/>
        </w:rPr>
        <w:t xml:space="preserve"> (FTC)</w:t>
      </w:r>
      <w:r w:rsidRPr="001F39AF">
        <w:rPr>
          <w:lang w:val="en"/>
        </w:rPr>
        <w:t xml:space="preserve">, respectively in the range of 97 to 100%, 41 to 56% and 82 to 90% depending on the treatment. Ammonia emissions </w:t>
      </w:r>
      <w:r w:rsidR="00993F5E" w:rsidRPr="001F39AF">
        <w:rPr>
          <w:lang w:val="en"/>
        </w:rPr>
        <w:t>rang</w:t>
      </w:r>
      <w:r w:rsidR="00993F5E">
        <w:rPr>
          <w:lang w:val="en"/>
        </w:rPr>
        <w:t>e</w:t>
      </w:r>
      <w:r w:rsidR="00993F5E" w:rsidRPr="001F39AF">
        <w:rPr>
          <w:lang w:val="en"/>
        </w:rPr>
        <w:t xml:space="preserve"> </w:t>
      </w:r>
      <w:r w:rsidRPr="001F39AF">
        <w:rPr>
          <w:lang w:val="en"/>
        </w:rPr>
        <w:t>from 4 to 12% total nitrogen originally present in the heap probably related to the low ammonia nitrogen content of this type of effluent</w:t>
      </w:r>
      <w:r w:rsidR="00993F5E">
        <w:rPr>
          <w:lang w:val="en"/>
        </w:rPr>
        <w:t xml:space="preserve"> (11-34% of TAN – “total ammoniacal nitrogen” – TAN representing 35% of initial nitrogen)</w:t>
      </w:r>
      <w:r w:rsidRPr="001F39AF">
        <w:rPr>
          <w:lang w:val="en"/>
        </w:rPr>
        <w:t xml:space="preserve">. </w:t>
      </w:r>
      <w:r w:rsidRPr="001F39AF">
        <w:rPr>
          <w:lang w:val="en" w:eastAsia="fr-FR"/>
        </w:rPr>
        <w:t>N</w:t>
      </w:r>
      <w:r w:rsidRPr="001F39AF">
        <w:rPr>
          <w:vertAlign w:val="subscript"/>
          <w:lang w:val="en" w:eastAsia="fr-FR"/>
        </w:rPr>
        <w:t>2</w:t>
      </w:r>
      <w:r w:rsidRPr="001F39AF">
        <w:rPr>
          <w:lang w:val="en" w:eastAsia="fr-FR"/>
        </w:rPr>
        <w:t>O</w:t>
      </w:r>
      <w:r w:rsidRPr="001F39AF">
        <w:rPr>
          <w:lang w:val="en"/>
        </w:rPr>
        <w:t xml:space="preserve"> emissions </w:t>
      </w:r>
      <w:r w:rsidR="00993F5E">
        <w:rPr>
          <w:lang w:val="en"/>
        </w:rPr>
        <w:t>ranged</w:t>
      </w:r>
      <w:r w:rsidRPr="001F39AF">
        <w:rPr>
          <w:lang w:val="en"/>
        </w:rPr>
        <w:t xml:space="preserve"> between 0.075 and 0.15% of total nitrogen initially present. </w:t>
      </w:r>
      <w:r w:rsidR="00993F5E">
        <w:rPr>
          <w:lang w:val="en"/>
        </w:rPr>
        <w:t>Liquid</w:t>
      </w:r>
      <w:r w:rsidR="00993F5E" w:rsidRPr="001F39AF">
        <w:rPr>
          <w:lang w:val="en"/>
        </w:rPr>
        <w:t xml:space="preserve"> </w:t>
      </w:r>
      <w:r w:rsidRPr="001F39AF">
        <w:rPr>
          <w:lang w:val="en"/>
        </w:rPr>
        <w:t>loss</w:t>
      </w:r>
      <w:r w:rsidR="00993F5E">
        <w:rPr>
          <w:lang w:val="en"/>
        </w:rPr>
        <w:t>es</w:t>
      </w:r>
      <w:r w:rsidRPr="001F39AF">
        <w:rPr>
          <w:lang w:val="en"/>
        </w:rPr>
        <w:t xml:space="preserve"> of nitrogen (nitrate, ammonia) </w:t>
      </w:r>
      <w:r w:rsidR="00993F5E">
        <w:rPr>
          <w:lang w:val="en"/>
        </w:rPr>
        <w:t>we</w:t>
      </w:r>
      <w:r w:rsidR="00993F5E" w:rsidRPr="001F39AF">
        <w:rPr>
          <w:lang w:val="en"/>
        </w:rPr>
        <w:t xml:space="preserve">re </w:t>
      </w:r>
      <w:r w:rsidRPr="001F39AF">
        <w:rPr>
          <w:lang w:val="en"/>
        </w:rPr>
        <w:t>less than 1% of the initial total nitrogen. The decrease in nitrogen of deep litter cattle manure occurs primarily in the form of dinitrogen (N</w:t>
      </w:r>
      <w:r w:rsidRPr="001F39AF">
        <w:rPr>
          <w:vertAlign w:val="subscript"/>
          <w:lang w:val="en"/>
        </w:rPr>
        <w:t>2</w:t>
      </w:r>
      <w:r w:rsidR="00993F5E" w:rsidRPr="00023A39">
        <w:rPr>
          <w:lang w:val="en"/>
        </w:rPr>
        <w:t xml:space="preserve"> </w:t>
      </w:r>
      <w:r w:rsidR="00993F5E">
        <w:rPr>
          <w:lang w:val="en"/>
        </w:rPr>
        <w:t xml:space="preserve">; 25-28% of the </w:t>
      </w:r>
      <w:r w:rsidR="00993F5E" w:rsidRPr="001F39AF">
        <w:rPr>
          <w:lang w:val="en"/>
        </w:rPr>
        <w:t>initial total nitrogen</w:t>
      </w:r>
      <w:r w:rsidR="00993F5E">
        <w:rPr>
          <w:lang w:val="en"/>
        </w:rPr>
        <w:t xml:space="preserve"> for the control and the covered pile, and 4% for the compacted treatment</w:t>
      </w:r>
      <w:r w:rsidRPr="001F39AF">
        <w:rPr>
          <w:lang w:val="en"/>
        </w:rPr>
        <w:t xml:space="preserve">). </w:t>
      </w:r>
    </w:p>
    <w:p w14:paraId="6A659629" w14:textId="6E9A4A5D" w:rsidR="00111F33" w:rsidRPr="001F39AF" w:rsidRDefault="00111F33" w:rsidP="00023A39">
      <w:pPr>
        <w:pStyle w:val="ADEMETexte"/>
        <w:tabs>
          <w:tab w:val="left" w:pos="8931"/>
        </w:tabs>
        <w:ind w:firstLine="360"/>
        <w:rPr>
          <w:lang w:val="en"/>
        </w:rPr>
      </w:pPr>
      <w:r w:rsidRPr="001F39AF">
        <w:rPr>
          <w:lang w:val="en"/>
        </w:rPr>
        <w:t xml:space="preserve">The treatments </w:t>
      </w:r>
      <w:r w:rsidR="006A6FBA">
        <w:rPr>
          <w:lang w:val="en"/>
        </w:rPr>
        <w:t>studi</w:t>
      </w:r>
      <w:r w:rsidR="006A6FBA" w:rsidRPr="001F39AF">
        <w:rPr>
          <w:lang w:val="en"/>
        </w:rPr>
        <w:t xml:space="preserve">ed </w:t>
      </w:r>
      <w:r w:rsidRPr="001F39AF">
        <w:rPr>
          <w:lang w:val="en"/>
        </w:rPr>
        <w:t xml:space="preserve">in this project </w:t>
      </w:r>
      <w:r w:rsidR="006A6FBA">
        <w:rPr>
          <w:lang w:val="en"/>
        </w:rPr>
        <w:t>confirmed the hypothesis of</w:t>
      </w:r>
      <w:r w:rsidRPr="001F39AF">
        <w:rPr>
          <w:lang w:val="en"/>
        </w:rPr>
        <w:t xml:space="preserve"> ammonia emission</w:t>
      </w:r>
      <w:r w:rsidR="006A6FBA">
        <w:rPr>
          <w:lang w:val="en"/>
        </w:rPr>
        <w:t xml:space="preserve"> reduction</w:t>
      </w:r>
      <w:r w:rsidRPr="001F39AF">
        <w:rPr>
          <w:lang w:val="en"/>
        </w:rPr>
        <w:t xml:space="preserve">s </w:t>
      </w:r>
      <w:r w:rsidR="006A6FBA">
        <w:rPr>
          <w:lang w:val="en"/>
        </w:rPr>
        <w:t xml:space="preserve">by covering or compacting </w:t>
      </w:r>
      <w:r w:rsidRPr="001F39AF">
        <w:rPr>
          <w:lang w:val="en"/>
        </w:rPr>
        <w:t xml:space="preserve">(Pedersen &amp; Sommer, 2011). </w:t>
      </w:r>
      <w:r w:rsidR="006A6FBA">
        <w:rPr>
          <w:lang w:val="en"/>
        </w:rPr>
        <w:t>The uncertainty on emission reduction (in % of initial total nitrogen) was less than 6%, but remained high considering</w:t>
      </w:r>
      <w:r w:rsidRPr="001F39AF">
        <w:rPr>
          <w:lang w:val="en"/>
        </w:rPr>
        <w:t xml:space="preserve"> the uncertainty about the initial composition of manure (above 20%)</w:t>
      </w:r>
      <w:r w:rsidR="006A6FBA">
        <w:rPr>
          <w:lang w:val="en"/>
        </w:rPr>
        <w:t xml:space="preserve"> and the repeatability of pile setting up (complexe geometrical shape, lack of turning equipment)</w:t>
      </w:r>
      <w:r w:rsidRPr="001F39AF">
        <w:rPr>
          <w:lang w:val="en"/>
        </w:rPr>
        <w:t xml:space="preserve">. </w:t>
      </w:r>
      <w:r w:rsidR="006A6FBA">
        <w:rPr>
          <w:lang w:val="en"/>
        </w:rPr>
        <w:t>Covering the pile induced a decrease in biological activity by limiting humidification from rain. This result should be confirmed with further measurements covering the variability of pile setting and climates (rainfall). Regarding GHG emissions, covering the pile did not reduce emissions</w:t>
      </w:r>
      <w:r w:rsidR="006A6FBA" w:rsidRPr="006A6FBA">
        <w:rPr>
          <w:lang w:val="en"/>
        </w:rPr>
        <w:t xml:space="preserve">. </w:t>
      </w:r>
      <w:r w:rsidR="006A6FBA">
        <w:rPr>
          <w:lang w:val="en"/>
        </w:rPr>
        <w:t>On the contrary</w:t>
      </w:r>
      <w:r w:rsidRPr="001F39AF">
        <w:rPr>
          <w:lang w:val="en"/>
        </w:rPr>
        <w:t>, the compaction has a significant impact: 6-fold increase the amount of methane emitted. This is unacceptable to consider recommending compaction heap at storage. Staying at the scale of single storage is a bit simplistic, particularly at the level of ammonia</w:t>
      </w:r>
      <w:r w:rsidR="006A6FBA">
        <w:rPr>
          <w:lang w:val="en"/>
        </w:rPr>
        <w:t xml:space="preserve"> that can be emitted after spreading, particularly when the manure is entered in the soil after 48h</w:t>
      </w:r>
      <w:r w:rsidRPr="001F39AF">
        <w:rPr>
          <w:lang w:val="en"/>
        </w:rPr>
        <w:t>. Indeed, the control heap contains no more ammonia nitrogen at the end of storage, which suggests a limited volatilization during spreading. The covered heap had little bit less volatilization during storage, but it still contains 3 kg of NH3 at the end of the period, which could be more easily volatilized during spreading.</w:t>
      </w:r>
    </w:p>
    <w:p w14:paraId="563E947C" w14:textId="5CC2A5B0" w:rsidR="005A6612" w:rsidRDefault="00111F33" w:rsidP="00023A39">
      <w:pPr>
        <w:pStyle w:val="ADEMETexte"/>
        <w:ind w:firstLine="360"/>
        <w:rPr>
          <w:lang w:val="en"/>
        </w:rPr>
      </w:pPr>
      <w:r w:rsidRPr="001F39AF">
        <w:rPr>
          <w:lang w:val="en"/>
        </w:rPr>
        <w:t>Methodologically, this experiment shows that the ratio of concentration gradients (eg grad CO</w:t>
      </w:r>
      <w:r w:rsidRPr="001F39AF">
        <w:rPr>
          <w:vertAlign w:val="subscript"/>
          <w:lang w:val="en"/>
        </w:rPr>
        <w:t>2</w:t>
      </w:r>
      <w:r w:rsidRPr="001F39AF">
        <w:rPr>
          <w:lang w:val="en"/>
        </w:rPr>
        <w:t xml:space="preserve">-C / grad </w:t>
      </w:r>
      <w:r w:rsidRPr="001F39AF">
        <w:rPr>
          <w:lang w:val="en" w:eastAsia="fr-FR"/>
        </w:rPr>
        <w:t>CH</w:t>
      </w:r>
      <w:r w:rsidRPr="001F39AF">
        <w:rPr>
          <w:vertAlign w:val="subscript"/>
          <w:lang w:val="en" w:eastAsia="fr-FR"/>
        </w:rPr>
        <w:t>4</w:t>
      </w:r>
      <w:r w:rsidRPr="001F39AF">
        <w:rPr>
          <w:lang w:val="en"/>
        </w:rPr>
        <w:t>-C</w:t>
      </w:r>
      <w:r w:rsidR="00F21221">
        <w:rPr>
          <w:lang w:val="en"/>
        </w:rPr>
        <w:t xml:space="preserve"> ; gradient observed between air sampled 20cm from the pile surface and air sampled 2m from the pile surface</w:t>
      </w:r>
      <w:r w:rsidRPr="001F39AF">
        <w:rPr>
          <w:lang w:val="en"/>
        </w:rPr>
        <w:t xml:space="preserve">) is good field indicator to assess the propensity of deep litter manure storages to emit ammonia or </w:t>
      </w:r>
      <w:r w:rsidR="00F21221">
        <w:rPr>
          <w:lang w:val="en"/>
        </w:rPr>
        <w:t>GHG</w:t>
      </w:r>
      <w:r w:rsidRPr="001F39AF">
        <w:rPr>
          <w:lang w:val="en"/>
        </w:rPr>
        <w:t xml:space="preserve">. </w:t>
      </w:r>
      <w:r w:rsidR="00F21221">
        <w:rPr>
          <w:lang w:val="en"/>
        </w:rPr>
        <w:t>This study proposes a simplified method of emission measurement that associates this indicator to the mass budget of the manure. Used without mass budget</w:t>
      </w:r>
      <w:r w:rsidRPr="001F39AF">
        <w:rPr>
          <w:lang w:val="en"/>
        </w:rPr>
        <w:t xml:space="preserve">, </w:t>
      </w:r>
      <w:r w:rsidR="00F21221">
        <w:rPr>
          <w:lang w:val="en"/>
        </w:rPr>
        <w:t>this indicator</w:t>
      </w:r>
      <w:r w:rsidR="00F21221" w:rsidRPr="001F39AF">
        <w:rPr>
          <w:lang w:val="en"/>
        </w:rPr>
        <w:t xml:space="preserve"> </w:t>
      </w:r>
      <w:r w:rsidRPr="001F39AF">
        <w:rPr>
          <w:lang w:val="en"/>
        </w:rPr>
        <w:t xml:space="preserve">could be used to confirm the </w:t>
      </w:r>
      <w:r w:rsidR="00F21221">
        <w:rPr>
          <w:lang w:val="en"/>
        </w:rPr>
        <w:t>end</w:t>
      </w:r>
      <w:r w:rsidR="00F21221" w:rsidRPr="001F39AF">
        <w:rPr>
          <w:lang w:val="en"/>
        </w:rPr>
        <w:t xml:space="preserve"> </w:t>
      </w:r>
      <w:r w:rsidRPr="001F39AF">
        <w:rPr>
          <w:lang w:val="en"/>
        </w:rPr>
        <w:t xml:space="preserve">of </w:t>
      </w:r>
      <w:r w:rsidRPr="001F39AF">
        <w:rPr>
          <w:lang w:val="en" w:eastAsia="fr-FR"/>
        </w:rPr>
        <w:t>NH</w:t>
      </w:r>
      <w:r w:rsidRPr="001F39AF">
        <w:rPr>
          <w:vertAlign w:val="subscript"/>
          <w:lang w:val="en" w:eastAsia="fr-FR"/>
        </w:rPr>
        <w:t>3</w:t>
      </w:r>
      <w:r w:rsidRPr="001F39AF">
        <w:rPr>
          <w:lang w:val="en"/>
        </w:rPr>
        <w:t xml:space="preserve"> emissions about two weeks after </w:t>
      </w:r>
      <w:r w:rsidR="00F21221">
        <w:rPr>
          <w:lang w:val="en"/>
        </w:rPr>
        <w:t>pile setting</w:t>
      </w:r>
      <w:r w:rsidRPr="001F39AF">
        <w:rPr>
          <w:lang w:val="en"/>
        </w:rPr>
        <w:t xml:space="preserve"> or to confirm that the CH</w:t>
      </w:r>
      <w:r w:rsidRPr="001F39AF">
        <w:rPr>
          <w:vertAlign w:val="subscript"/>
          <w:lang w:val="en"/>
        </w:rPr>
        <w:t>4</w:t>
      </w:r>
      <w:r w:rsidRPr="001F39AF">
        <w:rPr>
          <w:lang w:val="en"/>
        </w:rPr>
        <w:t>-C emission is generally less than 2% of the initial C stock (</w:t>
      </w:r>
      <w:r w:rsidR="00F21221">
        <w:rPr>
          <w:lang w:val="en"/>
        </w:rPr>
        <w:t xml:space="preserve">ratio </w:t>
      </w:r>
      <w:r w:rsidRPr="001F39AF">
        <w:rPr>
          <w:lang w:val="en"/>
        </w:rPr>
        <w:t>grad CO</w:t>
      </w:r>
      <w:r w:rsidRPr="001F39AF">
        <w:rPr>
          <w:vertAlign w:val="subscript"/>
          <w:lang w:val="en"/>
        </w:rPr>
        <w:t>2</w:t>
      </w:r>
      <w:r w:rsidRPr="001F39AF">
        <w:rPr>
          <w:lang w:val="en"/>
        </w:rPr>
        <w:t xml:space="preserve">-C / grad </w:t>
      </w:r>
      <w:r w:rsidRPr="001F39AF">
        <w:rPr>
          <w:lang w:val="en" w:eastAsia="fr-FR"/>
        </w:rPr>
        <w:t>CH</w:t>
      </w:r>
      <w:r w:rsidRPr="001F39AF">
        <w:rPr>
          <w:vertAlign w:val="subscript"/>
          <w:lang w:val="en" w:eastAsia="fr-FR"/>
        </w:rPr>
        <w:t>4</w:t>
      </w:r>
      <w:r w:rsidRPr="001F39AF">
        <w:rPr>
          <w:lang w:val="en"/>
        </w:rPr>
        <w:t xml:space="preserve">-C </w:t>
      </w:r>
      <w:r w:rsidR="00F21221">
        <w:rPr>
          <w:lang w:val="en"/>
        </w:rPr>
        <w:t>above</w:t>
      </w:r>
      <w:r w:rsidRPr="001F39AF">
        <w:rPr>
          <w:lang w:val="en"/>
        </w:rPr>
        <w:t xml:space="preserve"> 100) or that emissions of </w:t>
      </w:r>
      <w:r w:rsidRPr="001F39AF">
        <w:rPr>
          <w:lang w:val="en" w:eastAsia="fr-FR"/>
        </w:rPr>
        <w:t>N</w:t>
      </w:r>
      <w:r w:rsidRPr="001F39AF">
        <w:rPr>
          <w:vertAlign w:val="subscript"/>
          <w:lang w:val="en" w:eastAsia="fr-FR"/>
        </w:rPr>
        <w:t>2</w:t>
      </w:r>
      <w:r w:rsidRPr="001F39AF">
        <w:rPr>
          <w:lang w:val="en" w:eastAsia="fr-FR"/>
        </w:rPr>
        <w:t>O</w:t>
      </w:r>
      <w:r w:rsidRPr="001F39AF">
        <w:rPr>
          <w:lang w:val="en"/>
        </w:rPr>
        <w:t xml:space="preserve">-N are less than 0.1% of the initial </w:t>
      </w:r>
      <w:r w:rsidR="00F21221">
        <w:rPr>
          <w:lang w:val="en"/>
        </w:rPr>
        <w:t xml:space="preserve">total </w:t>
      </w:r>
      <w:r w:rsidRPr="001F39AF">
        <w:rPr>
          <w:lang w:val="en"/>
        </w:rPr>
        <w:t>nitrogen (ratio grad CO</w:t>
      </w:r>
      <w:r w:rsidRPr="001F39AF">
        <w:rPr>
          <w:vertAlign w:val="subscript"/>
          <w:lang w:val="en"/>
        </w:rPr>
        <w:t>2</w:t>
      </w:r>
      <w:r w:rsidRPr="001F39AF">
        <w:rPr>
          <w:lang w:val="en"/>
        </w:rPr>
        <w:t>-C / grad</w:t>
      </w:r>
      <w:r w:rsidRPr="001F39AF">
        <w:rPr>
          <w:lang w:val="en" w:eastAsia="fr-FR"/>
        </w:rPr>
        <w:t xml:space="preserve"> N</w:t>
      </w:r>
      <w:r w:rsidRPr="001F39AF">
        <w:rPr>
          <w:vertAlign w:val="subscript"/>
          <w:lang w:val="en" w:eastAsia="fr-FR"/>
        </w:rPr>
        <w:t>2</w:t>
      </w:r>
      <w:r w:rsidRPr="001F39AF">
        <w:rPr>
          <w:lang w:val="en" w:eastAsia="fr-FR"/>
        </w:rPr>
        <w:t>O</w:t>
      </w:r>
      <w:r w:rsidRPr="001F39AF">
        <w:rPr>
          <w:lang w:val="en"/>
        </w:rPr>
        <w:t xml:space="preserve">-N </w:t>
      </w:r>
      <w:r w:rsidR="00F21221">
        <w:rPr>
          <w:lang w:val="en"/>
        </w:rPr>
        <w:t>above</w:t>
      </w:r>
      <w:r w:rsidRPr="001F39AF">
        <w:rPr>
          <w:lang w:val="en"/>
        </w:rPr>
        <w:t xml:space="preserve"> 300). This indicator can be advantageous in process control on composting platforms indicating the stabilization of organic matter</w:t>
      </w:r>
      <w:r w:rsidR="00F21221">
        <w:rPr>
          <w:lang w:val="en"/>
        </w:rPr>
        <w:t xml:space="preserve"> (end of ammonia and methane emissions)</w:t>
      </w:r>
      <w:r w:rsidRPr="001F39AF">
        <w:rPr>
          <w:lang w:val="en"/>
        </w:rPr>
        <w:t xml:space="preserve">. One can also consider the use of this indicator by technicians to </w:t>
      </w:r>
      <w:r w:rsidR="00F21221">
        <w:rPr>
          <w:lang w:val="en"/>
        </w:rPr>
        <w:t>check the effect of innovative techniques on the emissions from manure storage and treatment</w:t>
      </w:r>
      <w:r w:rsidRPr="001F39AF">
        <w:rPr>
          <w:lang w:val="en"/>
        </w:rPr>
        <w:t xml:space="preserve">. Finally, this indicator </w:t>
      </w:r>
      <w:r w:rsidR="00F21221">
        <w:rPr>
          <w:lang w:val="en"/>
        </w:rPr>
        <w:t xml:space="preserve">could be used </w:t>
      </w:r>
      <w:r w:rsidRPr="001F39AF">
        <w:rPr>
          <w:lang w:val="en"/>
        </w:rPr>
        <w:t>on other effluent processing methods (</w:t>
      </w:r>
      <w:r w:rsidR="00F21221" w:rsidRPr="001F39AF">
        <w:rPr>
          <w:lang w:val="en"/>
        </w:rPr>
        <w:t>w</w:t>
      </w:r>
      <w:r w:rsidR="00F21221">
        <w:rPr>
          <w:lang w:val="en"/>
        </w:rPr>
        <w:t>ermi</w:t>
      </w:r>
      <w:r w:rsidRPr="001F39AF">
        <w:rPr>
          <w:lang w:val="en"/>
        </w:rPr>
        <w:t xml:space="preserve">composting, bio-filter, etc.), preferably by associating it with a mass balance </w:t>
      </w:r>
      <w:r w:rsidR="00F21221">
        <w:rPr>
          <w:lang w:val="en"/>
        </w:rPr>
        <w:t>of the</w:t>
      </w:r>
      <w:r w:rsidR="00F21221" w:rsidRPr="001F39AF">
        <w:rPr>
          <w:lang w:val="en"/>
        </w:rPr>
        <w:t xml:space="preserve"> </w:t>
      </w:r>
      <w:r w:rsidRPr="001F39AF">
        <w:rPr>
          <w:lang w:val="en"/>
        </w:rPr>
        <w:t>process.</w:t>
      </w:r>
    </w:p>
    <w:p w14:paraId="247C6F39" w14:textId="4B1CE895" w:rsidR="00F21221" w:rsidRPr="00F21221" w:rsidRDefault="00F21221" w:rsidP="00F21221">
      <w:pPr>
        <w:pStyle w:val="ADEMETexte"/>
        <w:ind w:firstLine="360"/>
        <w:rPr>
          <w:lang w:val="en"/>
        </w:rPr>
      </w:pPr>
      <w:r w:rsidRPr="00F21221">
        <w:rPr>
          <w:lang w:val="en"/>
        </w:rPr>
        <w:t>This study adapt</w:t>
      </w:r>
      <w:r>
        <w:rPr>
          <w:lang w:val="en"/>
        </w:rPr>
        <w:t>ed</w:t>
      </w:r>
      <w:r w:rsidRPr="00F21221">
        <w:rPr>
          <w:lang w:val="en"/>
        </w:rPr>
        <w:t xml:space="preserve"> </w:t>
      </w:r>
      <w:r>
        <w:rPr>
          <w:lang w:val="en"/>
        </w:rPr>
        <w:t xml:space="preserve">a </w:t>
      </w:r>
      <w:r w:rsidRPr="00F21221">
        <w:rPr>
          <w:lang w:val="en"/>
        </w:rPr>
        <w:t xml:space="preserve">composting model </w:t>
      </w:r>
      <w:r>
        <w:rPr>
          <w:lang w:val="en"/>
        </w:rPr>
        <w:t>to the</w:t>
      </w:r>
      <w:r w:rsidRPr="00F21221">
        <w:rPr>
          <w:lang w:val="en"/>
        </w:rPr>
        <w:t xml:space="preserve"> case of manure </w:t>
      </w:r>
      <w:r>
        <w:rPr>
          <w:lang w:val="en"/>
        </w:rPr>
        <w:t xml:space="preserve">storage </w:t>
      </w:r>
      <w:r w:rsidRPr="00F21221">
        <w:rPr>
          <w:lang w:val="en"/>
        </w:rPr>
        <w:t xml:space="preserve">in the field. The model uses climate data </w:t>
      </w:r>
      <w:r>
        <w:rPr>
          <w:lang w:val="en"/>
        </w:rPr>
        <w:t xml:space="preserve">as </w:t>
      </w:r>
      <w:r w:rsidRPr="00F21221">
        <w:rPr>
          <w:lang w:val="en"/>
        </w:rPr>
        <w:t xml:space="preserve">input variables (temperature, humidity, rain). The initial description of the heap </w:t>
      </w:r>
      <w:r>
        <w:rPr>
          <w:lang w:val="en"/>
        </w:rPr>
        <w:t>includes</w:t>
      </w:r>
      <w:r w:rsidRPr="00F21221">
        <w:rPr>
          <w:lang w:val="en"/>
        </w:rPr>
        <w:t xml:space="preserve"> geometric variables (volume, area), physical variables (moisture, dry matter density) and biochemical variables (carbon, </w:t>
      </w:r>
      <w:r w:rsidRPr="00F21221">
        <w:rPr>
          <w:lang w:val="en"/>
        </w:rPr>
        <w:lastRenderedPageBreak/>
        <w:t xml:space="preserve">nitrogen, phosphorus, potassium, nitrogen and carbon availability). The model predicts the gaseous emissions, the pile temperature, mass loss and stabilization of organic matter through the reduction of COD (chemical oxygen demand). </w:t>
      </w:r>
      <w:r>
        <w:rPr>
          <w:lang w:val="en"/>
        </w:rPr>
        <w:t>Compare</w:t>
      </w:r>
      <w:r w:rsidRPr="00F21221">
        <w:rPr>
          <w:lang w:val="en"/>
        </w:rPr>
        <w:t>d with observations without parameter</w:t>
      </w:r>
      <w:r>
        <w:rPr>
          <w:lang w:val="en"/>
        </w:rPr>
        <w:t xml:space="preserve"> calibration</w:t>
      </w:r>
      <w:r w:rsidRPr="00F21221">
        <w:rPr>
          <w:lang w:val="en"/>
        </w:rPr>
        <w:t xml:space="preserve">, the effect of </w:t>
      </w:r>
      <w:r>
        <w:rPr>
          <w:lang w:val="en"/>
        </w:rPr>
        <w:t>compaction</w:t>
      </w:r>
      <w:r w:rsidRPr="00F21221">
        <w:rPr>
          <w:lang w:val="en"/>
        </w:rPr>
        <w:t xml:space="preserve"> on </w:t>
      </w:r>
      <w:r>
        <w:rPr>
          <w:lang w:val="en"/>
        </w:rPr>
        <w:t>methane</w:t>
      </w:r>
      <w:r w:rsidRPr="00F21221">
        <w:rPr>
          <w:lang w:val="en"/>
        </w:rPr>
        <w:t xml:space="preserve"> emission is correctly predicted as </w:t>
      </w:r>
      <w:r>
        <w:rPr>
          <w:lang w:val="en"/>
        </w:rPr>
        <w:t xml:space="preserve">well as </w:t>
      </w:r>
      <w:r w:rsidRPr="00F21221">
        <w:rPr>
          <w:lang w:val="en"/>
        </w:rPr>
        <w:t>the magnitude of CO</w:t>
      </w:r>
      <w:r w:rsidRPr="00023A39">
        <w:rPr>
          <w:vertAlign w:val="subscript"/>
          <w:lang w:val="en"/>
        </w:rPr>
        <w:t>2</w:t>
      </w:r>
      <w:r w:rsidRPr="00F21221">
        <w:rPr>
          <w:lang w:val="en"/>
        </w:rPr>
        <w:t>, NH</w:t>
      </w:r>
      <w:r w:rsidRPr="00023A39">
        <w:rPr>
          <w:vertAlign w:val="subscript"/>
          <w:lang w:val="en"/>
        </w:rPr>
        <w:t>3</w:t>
      </w:r>
      <w:r w:rsidRPr="00F21221">
        <w:rPr>
          <w:lang w:val="en"/>
        </w:rPr>
        <w:t xml:space="preserve"> and N</w:t>
      </w:r>
      <w:r w:rsidRPr="00F21221">
        <w:rPr>
          <w:vertAlign w:val="subscript"/>
          <w:lang w:val="en"/>
        </w:rPr>
        <w:t>2</w:t>
      </w:r>
      <w:r w:rsidRPr="00F21221">
        <w:rPr>
          <w:lang w:val="en"/>
        </w:rPr>
        <w:t>O</w:t>
      </w:r>
      <w:r>
        <w:rPr>
          <w:lang w:val="en"/>
        </w:rPr>
        <w:t xml:space="preserve"> emissions</w:t>
      </w:r>
      <w:r w:rsidRPr="00F21221">
        <w:rPr>
          <w:lang w:val="en"/>
        </w:rPr>
        <w:t>.</w:t>
      </w:r>
    </w:p>
    <w:p w14:paraId="5FF32F66" w14:textId="4492E38D" w:rsidR="00F21221" w:rsidRDefault="00F21221" w:rsidP="00023A39">
      <w:pPr>
        <w:pStyle w:val="ADEMETexte"/>
        <w:ind w:firstLine="360"/>
        <w:rPr>
          <w:lang w:val="en"/>
        </w:rPr>
      </w:pPr>
      <w:r w:rsidRPr="00F21221">
        <w:rPr>
          <w:lang w:val="en"/>
        </w:rPr>
        <w:t xml:space="preserve">Uncertainty analysis highlights three critical points, </w:t>
      </w:r>
      <w:r w:rsidR="00F47A70">
        <w:rPr>
          <w:lang w:val="en"/>
        </w:rPr>
        <w:t xml:space="preserve">that are </w:t>
      </w:r>
      <w:r w:rsidRPr="00F21221">
        <w:rPr>
          <w:lang w:val="en"/>
        </w:rPr>
        <w:t xml:space="preserve">essential to indicate </w:t>
      </w:r>
      <w:r w:rsidR="00F47A70">
        <w:rPr>
          <w:lang w:val="en"/>
        </w:rPr>
        <w:t>when presenting</w:t>
      </w:r>
      <w:r w:rsidRPr="00F21221">
        <w:rPr>
          <w:lang w:val="en"/>
        </w:rPr>
        <w:t xml:space="preserve"> the results of emission measurement</w:t>
      </w:r>
      <w:r w:rsidR="00F47A70">
        <w:rPr>
          <w:lang w:val="en"/>
        </w:rPr>
        <w:t>s from</w:t>
      </w:r>
      <w:r w:rsidRPr="00F21221">
        <w:rPr>
          <w:lang w:val="en"/>
        </w:rPr>
        <w:t xml:space="preserve"> manure storage: the uncertainty in the mass balance of vola</w:t>
      </w:r>
      <w:r w:rsidR="00F47A70">
        <w:rPr>
          <w:lang w:val="en"/>
        </w:rPr>
        <w:t>tile and nonvolatile elements (</w:t>
      </w:r>
      <w:r w:rsidRPr="00F21221">
        <w:rPr>
          <w:lang w:val="en"/>
        </w:rPr>
        <w:t xml:space="preserve">for example, carbon, water, phosphorus, potassium); the uncertainty of concentration gradients; the uncertainty associated with the temporal extrapolation of observations. This study led to propose a framework for estimating the uncertainty associated with the measurement of emissions </w:t>
      </w:r>
      <w:r w:rsidR="00F47A70">
        <w:rPr>
          <w:lang w:val="en"/>
        </w:rPr>
        <w:t>from</w:t>
      </w:r>
      <w:r w:rsidRPr="00F21221">
        <w:rPr>
          <w:lang w:val="en"/>
        </w:rPr>
        <w:t xml:space="preserve"> manure storage. The selected measurand is the emission of NH</w:t>
      </w:r>
      <w:r w:rsidRPr="00023A39">
        <w:rPr>
          <w:vertAlign w:val="subscript"/>
          <w:lang w:val="en"/>
        </w:rPr>
        <w:t>3</w:t>
      </w:r>
      <w:r w:rsidRPr="00F21221">
        <w:rPr>
          <w:lang w:val="en"/>
        </w:rPr>
        <w:t>, N</w:t>
      </w:r>
      <w:r w:rsidRPr="00023A39">
        <w:rPr>
          <w:vertAlign w:val="subscript"/>
          <w:lang w:val="en"/>
        </w:rPr>
        <w:t>2</w:t>
      </w:r>
      <w:r w:rsidRPr="00F21221">
        <w:rPr>
          <w:lang w:val="en"/>
        </w:rPr>
        <w:t>O and CH</w:t>
      </w:r>
      <w:r w:rsidRPr="00023A39">
        <w:rPr>
          <w:vertAlign w:val="subscript"/>
          <w:lang w:val="en"/>
        </w:rPr>
        <w:t>4</w:t>
      </w:r>
      <w:r w:rsidRPr="00F21221">
        <w:rPr>
          <w:lang w:val="en"/>
        </w:rPr>
        <w:t xml:space="preserve"> of the whole </w:t>
      </w:r>
      <w:r w:rsidR="00F47A70">
        <w:rPr>
          <w:lang w:val="en"/>
        </w:rPr>
        <w:t>pile</w:t>
      </w:r>
      <w:r w:rsidRPr="00F21221">
        <w:rPr>
          <w:lang w:val="en"/>
        </w:rPr>
        <w:t xml:space="preserve">, cumulated since the beginning of the </w:t>
      </w:r>
      <w:r w:rsidR="00F47A70">
        <w:rPr>
          <w:lang w:val="en"/>
        </w:rPr>
        <w:t>storage, relative to one ton of initial fresh</w:t>
      </w:r>
      <w:r w:rsidRPr="00F21221">
        <w:rPr>
          <w:lang w:val="en"/>
        </w:rPr>
        <w:t xml:space="preserve"> manure. The sources of uncertainty have been </w:t>
      </w:r>
      <w:r w:rsidR="00F47A70">
        <w:rPr>
          <w:lang w:val="en"/>
        </w:rPr>
        <w:t>identified</w:t>
      </w:r>
      <w:r w:rsidRPr="00F21221">
        <w:rPr>
          <w:lang w:val="en"/>
        </w:rPr>
        <w:t xml:space="preserve"> (Ishikawa diagram). In our case it was not possible to separate what belongs to </w:t>
      </w:r>
      <w:r w:rsidR="00F47A70">
        <w:rPr>
          <w:lang w:val="en"/>
        </w:rPr>
        <w:t>measurement from</w:t>
      </w:r>
      <w:r w:rsidRPr="00F21221">
        <w:rPr>
          <w:lang w:val="en"/>
        </w:rPr>
        <w:t xml:space="preserve"> what concerns the definitional uncertainty (characterization of manure). The most important sources of uncertainty are the following. (</w:t>
      </w:r>
      <w:r w:rsidR="00EE1ABF">
        <w:rPr>
          <w:lang w:val="en"/>
        </w:rPr>
        <w:t>i</w:t>
      </w:r>
      <w:r w:rsidRPr="00F21221">
        <w:rPr>
          <w:lang w:val="en"/>
        </w:rPr>
        <w:t xml:space="preserve">) </w:t>
      </w:r>
      <w:r w:rsidR="00EE1ABF">
        <w:rPr>
          <w:lang w:val="en"/>
        </w:rPr>
        <w:t>regarding</w:t>
      </w:r>
      <w:r w:rsidRPr="00F21221">
        <w:rPr>
          <w:lang w:val="en"/>
        </w:rPr>
        <w:t xml:space="preserve"> the mass balance, recovery of non-volatile </w:t>
      </w:r>
      <w:r w:rsidR="00EE1ABF">
        <w:rPr>
          <w:lang w:val="en"/>
        </w:rPr>
        <w:t>elem</w:t>
      </w:r>
      <w:r w:rsidRPr="00F21221">
        <w:rPr>
          <w:lang w:val="en"/>
        </w:rPr>
        <w:t>ents is estimated at 25%. (</w:t>
      </w:r>
      <w:r w:rsidR="00EE1ABF">
        <w:rPr>
          <w:lang w:val="en"/>
        </w:rPr>
        <w:t>ii</w:t>
      </w:r>
      <w:r w:rsidRPr="00F21221">
        <w:rPr>
          <w:lang w:val="en"/>
        </w:rPr>
        <w:t xml:space="preserve">) </w:t>
      </w:r>
      <w:r w:rsidR="00EE1ABF">
        <w:rPr>
          <w:lang w:val="en"/>
        </w:rPr>
        <w:t xml:space="preserve">regarding </w:t>
      </w:r>
      <w:r w:rsidRPr="00F21221">
        <w:rPr>
          <w:lang w:val="en"/>
        </w:rPr>
        <w:t>the concentration gradients, the standard deviation is less than 50% of the average for N</w:t>
      </w:r>
      <w:r w:rsidRPr="00023A39">
        <w:rPr>
          <w:vertAlign w:val="subscript"/>
          <w:lang w:val="en"/>
        </w:rPr>
        <w:t>2</w:t>
      </w:r>
      <w:r w:rsidRPr="00F21221">
        <w:rPr>
          <w:lang w:val="en"/>
        </w:rPr>
        <w:t>O, NH</w:t>
      </w:r>
      <w:r w:rsidRPr="00023A39">
        <w:rPr>
          <w:vertAlign w:val="subscript"/>
          <w:lang w:val="en"/>
        </w:rPr>
        <w:t>3</w:t>
      </w:r>
      <w:r w:rsidRPr="00F21221">
        <w:rPr>
          <w:lang w:val="en"/>
        </w:rPr>
        <w:t>, CO</w:t>
      </w:r>
      <w:r w:rsidRPr="00023A39">
        <w:rPr>
          <w:vertAlign w:val="subscript"/>
          <w:lang w:val="en"/>
        </w:rPr>
        <w:t>2</w:t>
      </w:r>
      <w:r w:rsidRPr="00F21221">
        <w:rPr>
          <w:lang w:val="en"/>
        </w:rPr>
        <w:t xml:space="preserve"> and varies from 85 to 145% for CH</w:t>
      </w:r>
      <w:r w:rsidRPr="00023A39">
        <w:rPr>
          <w:vertAlign w:val="subscript"/>
          <w:lang w:val="en"/>
        </w:rPr>
        <w:t>4</w:t>
      </w:r>
      <w:r w:rsidRPr="00F21221">
        <w:rPr>
          <w:lang w:val="en"/>
        </w:rPr>
        <w:t>. We also selected detection thres</w:t>
      </w:r>
      <w:r w:rsidR="00EE1ABF">
        <w:rPr>
          <w:lang w:val="en"/>
        </w:rPr>
        <w:t>holds to consider the gradients:</w:t>
      </w:r>
      <w:r w:rsidRPr="00F21221">
        <w:rPr>
          <w:lang w:val="en"/>
        </w:rPr>
        <w:t xml:space="preserve"> 200; 0.05; 0.1; 10; 0.5 mg</w:t>
      </w:r>
      <w:r w:rsidR="00EE1ABF">
        <w:rPr>
          <w:lang w:val="en"/>
        </w:rPr>
        <w:t xml:space="preserve"> gas</w:t>
      </w:r>
      <w:r w:rsidRPr="00F21221">
        <w:rPr>
          <w:lang w:val="en"/>
        </w:rPr>
        <w:t xml:space="preserve"> m</w:t>
      </w:r>
      <w:r w:rsidRPr="00023A39">
        <w:rPr>
          <w:vertAlign w:val="superscript"/>
          <w:lang w:val="en"/>
        </w:rPr>
        <w:t>-3</w:t>
      </w:r>
      <w:r w:rsidRPr="00F21221">
        <w:rPr>
          <w:lang w:val="en"/>
        </w:rPr>
        <w:t xml:space="preserve"> air respectively </w:t>
      </w:r>
      <w:r w:rsidR="00EE1ABF">
        <w:rPr>
          <w:lang w:val="en"/>
        </w:rPr>
        <w:t>for</w:t>
      </w:r>
      <w:r w:rsidRPr="00F21221">
        <w:rPr>
          <w:lang w:val="en"/>
        </w:rPr>
        <w:t xml:space="preserve"> H</w:t>
      </w:r>
      <w:r w:rsidRPr="00023A39">
        <w:rPr>
          <w:vertAlign w:val="subscript"/>
          <w:lang w:val="en"/>
        </w:rPr>
        <w:t>2</w:t>
      </w:r>
      <w:r w:rsidRPr="00F21221">
        <w:rPr>
          <w:lang w:val="en"/>
        </w:rPr>
        <w:t>O, NH</w:t>
      </w:r>
      <w:r w:rsidRPr="00023A39">
        <w:rPr>
          <w:vertAlign w:val="subscript"/>
          <w:lang w:val="en"/>
        </w:rPr>
        <w:t>3</w:t>
      </w:r>
      <w:r w:rsidRPr="00F21221">
        <w:rPr>
          <w:lang w:val="en"/>
        </w:rPr>
        <w:t>, N</w:t>
      </w:r>
      <w:r w:rsidRPr="00023A39">
        <w:rPr>
          <w:vertAlign w:val="subscript"/>
          <w:lang w:val="en"/>
        </w:rPr>
        <w:t>2</w:t>
      </w:r>
      <w:r w:rsidRPr="00F21221">
        <w:rPr>
          <w:lang w:val="en"/>
        </w:rPr>
        <w:t>O, CH</w:t>
      </w:r>
      <w:r w:rsidRPr="00023A39">
        <w:rPr>
          <w:vertAlign w:val="subscript"/>
          <w:lang w:val="en"/>
        </w:rPr>
        <w:t>4</w:t>
      </w:r>
      <w:r w:rsidRPr="00F21221">
        <w:rPr>
          <w:lang w:val="en"/>
        </w:rPr>
        <w:t xml:space="preserve"> and CO</w:t>
      </w:r>
      <w:r w:rsidRPr="00023A39">
        <w:rPr>
          <w:vertAlign w:val="subscript"/>
          <w:lang w:val="en"/>
        </w:rPr>
        <w:t>2</w:t>
      </w:r>
      <w:r w:rsidRPr="00F21221">
        <w:rPr>
          <w:lang w:val="en"/>
        </w:rPr>
        <w:t>. (</w:t>
      </w:r>
      <w:r w:rsidR="00EE1ABF">
        <w:rPr>
          <w:lang w:val="en"/>
        </w:rPr>
        <w:t>i</w:t>
      </w:r>
      <w:r w:rsidRPr="00F21221">
        <w:rPr>
          <w:lang w:val="en"/>
        </w:rPr>
        <w:t xml:space="preserve">ii) the </w:t>
      </w:r>
      <w:r w:rsidR="00EE1ABF" w:rsidRPr="00EE1ABF">
        <w:rPr>
          <w:lang w:val="en"/>
        </w:rPr>
        <w:t>standard measurement uncertainty</w:t>
      </w:r>
      <w:r w:rsidRPr="00F21221">
        <w:rPr>
          <w:lang w:val="en"/>
        </w:rPr>
        <w:t xml:space="preserve"> associated with extrapolation was estimated at 50%. The </w:t>
      </w:r>
      <w:r w:rsidR="00EE1ABF" w:rsidRPr="00EE1ABF">
        <w:rPr>
          <w:lang w:val="en"/>
        </w:rPr>
        <w:t>statement of a measurement uncertainty</w:t>
      </w:r>
      <w:r w:rsidRPr="00F21221">
        <w:rPr>
          <w:lang w:val="en"/>
        </w:rPr>
        <w:t xml:space="preserve"> </w:t>
      </w:r>
      <w:r w:rsidR="00EE1ABF">
        <w:rPr>
          <w:lang w:val="en"/>
        </w:rPr>
        <w:t>(“</w:t>
      </w:r>
      <w:r w:rsidR="00EE1ABF" w:rsidRPr="00EE1ABF">
        <w:rPr>
          <w:lang w:val="en"/>
        </w:rPr>
        <w:t>expanded measurement uncertainty</w:t>
      </w:r>
      <w:r w:rsidR="00EE1ABF">
        <w:rPr>
          <w:lang w:val="en"/>
        </w:rPr>
        <w:t>”)</w:t>
      </w:r>
      <w:r w:rsidR="00EE1ABF" w:rsidRPr="00EE1ABF">
        <w:rPr>
          <w:lang w:val="en"/>
        </w:rPr>
        <w:t xml:space="preserve"> </w:t>
      </w:r>
      <w:r w:rsidR="00EE1ABF">
        <w:rPr>
          <w:lang w:val="en"/>
        </w:rPr>
        <w:t xml:space="preserve">also </w:t>
      </w:r>
      <w:r w:rsidRPr="00F21221">
        <w:rPr>
          <w:lang w:val="en"/>
        </w:rPr>
        <w:t>requires choosing the "</w:t>
      </w:r>
      <w:r w:rsidR="00EE1ABF" w:rsidRPr="00EE1ABF">
        <w:rPr>
          <w:lang w:val="en"/>
        </w:rPr>
        <w:t>coverage factor</w:t>
      </w:r>
      <w:r w:rsidRPr="00F21221">
        <w:rPr>
          <w:lang w:val="en"/>
        </w:rPr>
        <w:t xml:space="preserve">" which </w:t>
      </w:r>
      <w:r w:rsidR="00EE1ABF">
        <w:rPr>
          <w:lang w:val="en"/>
        </w:rPr>
        <w:t>corresponds to</w:t>
      </w:r>
      <w:r w:rsidRPr="00F21221">
        <w:rPr>
          <w:lang w:val="en"/>
        </w:rPr>
        <w:t xml:space="preserve"> the choice of </w:t>
      </w:r>
      <w:r w:rsidR="00EE1ABF">
        <w:rPr>
          <w:lang w:val="en"/>
        </w:rPr>
        <w:t>a “</w:t>
      </w:r>
      <w:r w:rsidR="00EE1ABF" w:rsidRPr="00EE1ABF">
        <w:rPr>
          <w:lang w:val="en"/>
        </w:rPr>
        <w:t>coverage probability</w:t>
      </w:r>
      <w:r w:rsidR="00EE1ABF">
        <w:rPr>
          <w:lang w:val="en"/>
        </w:rPr>
        <w:t>” and a “coverage interval”</w:t>
      </w:r>
      <w:r w:rsidRPr="00F21221">
        <w:rPr>
          <w:lang w:val="en"/>
        </w:rPr>
        <w:t xml:space="preserve">. Given the high levels of </w:t>
      </w:r>
      <w:r w:rsidR="00EE1ABF" w:rsidRPr="00EE1ABF">
        <w:rPr>
          <w:lang w:val="en"/>
        </w:rPr>
        <w:t>standard measurement uncertainty</w:t>
      </w:r>
      <w:r w:rsidRPr="00F21221">
        <w:rPr>
          <w:lang w:val="en"/>
        </w:rPr>
        <w:t xml:space="preserve"> encountered, we propose to accept that 30% of the possible values of the measurand are not in the </w:t>
      </w:r>
      <w:r w:rsidR="00EE1ABF">
        <w:rPr>
          <w:lang w:val="en"/>
        </w:rPr>
        <w:t>coverage</w:t>
      </w:r>
      <w:r w:rsidRPr="00F21221">
        <w:rPr>
          <w:lang w:val="en"/>
        </w:rPr>
        <w:t xml:space="preserve"> interval, which corresponds to a </w:t>
      </w:r>
      <w:r w:rsidR="00EE1ABF">
        <w:rPr>
          <w:lang w:val="en"/>
        </w:rPr>
        <w:t>coverage factor</w:t>
      </w:r>
      <w:r w:rsidRPr="00F21221">
        <w:rPr>
          <w:lang w:val="en"/>
        </w:rPr>
        <w:t xml:space="preserve"> of 1 (0.67 with a 50% confidence interval).</w:t>
      </w:r>
    </w:p>
    <w:p w14:paraId="5230688C" w14:textId="77777777" w:rsidR="00EE1ABF" w:rsidRDefault="00EE1ABF" w:rsidP="00023A39">
      <w:pPr>
        <w:pStyle w:val="ADEMETexte"/>
        <w:ind w:firstLine="360"/>
        <w:rPr>
          <w:lang w:val="en"/>
        </w:rPr>
      </w:pPr>
    </w:p>
    <w:p w14:paraId="787067D2" w14:textId="325B3F28" w:rsidR="005A6612" w:rsidRPr="001F39AF" w:rsidRDefault="005A6612" w:rsidP="004B430F">
      <w:pPr>
        <w:pStyle w:val="ADEMETexte"/>
        <w:rPr>
          <w:lang w:val="en-US"/>
        </w:rPr>
      </w:pPr>
      <w:r w:rsidRPr="001F39AF">
        <w:rPr>
          <w:lang w:val="en-US"/>
        </w:rPr>
        <w:t xml:space="preserve">Key words: </w:t>
      </w:r>
      <w:r w:rsidR="00111F33" w:rsidRPr="001F39AF">
        <w:rPr>
          <w:lang w:val="en-US"/>
        </w:rPr>
        <w:t>manure storage, gaseous emissions, ammonia, greenhouse gases</w:t>
      </w:r>
      <w:r w:rsidR="003F6654">
        <w:rPr>
          <w:lang w:val="en-US"/>
        </w:rPr>
        <w:t xml:space="preserve">, </w:t>
      </w:r>
      <w:r w:rsidR="003F6654" w:rsidRPr="003F6654">
        <w:rPr>
          <w:lang w:val="en-US"/>
        </w:rPr>
        <w:t>metrology indicator</w:t>
      </w:r>
      <w:r w:rsidR="003F6654">
        <w:rPr>
          <w:lang w:val="en-US"/>
        </w:rPr>
        <w:t>, animal manure, reduction technologies</w:t>
      </w:r>
    </w:p>
    <w:p w14:paraId="0B4BDB8D" w14:textId="77777777" w:rsidR="004B430F" w:rsidRPr="001F39AF" w:rsidRDefault="004B430F">
      <w:pPr>
        <w:jc w:val="left"/>
        <w:rPr>
          <w:rFonts w:eastAsiaTheme="majorEastAsia" w:cstheme="majorBidi"/>
          <w:b/>
          <w:bCs/>
          <w:sz w:val="28"/>
          <w:szCs w:val="28"/>
          <w:lang w:val="en-US"/>
        </w:rPr>
      </w:pPr>
      <w:r w:rsidRPr="001F39AF">
        <w:rPr>
          <w:lang w:val="en-US"/>
        </w:rPr>
        <w:br w:type="page"/>
      </w:r>
    </w:p>
    <w:p w14:paraId="7832783A" w14:textId="77777777" w:rsidR="00370884" w:rsidRPr="001F39AF" w:rsidRDefault="00370884" w:rsidP="00370884">
      <w:pPr>
        <w:pStyle w:val="Titre1"/>
        <w:numPr>
          <w:ilvl w:val="0"/>
          <w:numId w:val="7"/>
        </w:numPr>
      </w:pPr>
      <w:bookmarkStart w:id="2" w:name="_Toc456982030"/>
      <w:r w:rsidRPr="001F39AF">
        <w:lastRenderedPageBreak/>
        <w:t xml:space="preserve">Contexte </w:t>
      </w:r>
      <w:r w:rsidR="00510A40" w:rsidRPr="001F39AF">
        <w:t xml:space="preserve">général </w:t>
      </w:r>
      <w:r w:rsidRPr="001F39AF">
        <w:t>du projet</w:t>
      </w:r>
      <w:bookmarkEnd w:id="2"/>
      <w:r w:rsidRPr="001F39AF">
        <w:t xml:space="preserve"> </w:t>
      </w:r>
    </w:p>
    <w:p w14:paraId="433B3844" w14:textId="77777777" w:rsidR="00111F33" w:rsidRPr="001F39AF" w:rsidRDefault="00111F33" w:rsidP="004B430F">
      <w:pPr>
        <w:pStyle w:val="ADEMETexte"/>
      </w:pPr>
      <w:r w:rsidRPr="001F39AF">
        <w:t>L’élevage bovin contribue pour près de la moitié des émissions nationales d’ammoniac (NH</w:t>
      </w:r>
      <w:r w:rsidRPr="001F39AF">
        <w:rPr>
          <w:vertAlign w:val="subscript"/>
        </w:rPr>
        <w:t>3</w:t>
      </w:r>
      <w:r w:rsidRPr="001F39AF">
        <w:t xml:space="preserve">). Ces émissions sont principalement liées à la chaîne de gestion des déjections (bâtiment-stockage-épandage). Ce projet vise à </w:t>
      </w:r>
      <w:r w:rsidRPr="001F39AF">
        <w:rPr>
          <w:b/>
        </w:rPr>
        <w:t>mettre au point un protocole de mesure</w:t>
      </w:r>
      <w:r w:rsidRPr="001F39AF">
        <w:t xml:space="preserve"> de la volatilisation d’ammoniac (NH</w:t>
      </w:r>
      <w:r w:rsidRPr="001F39AF">
        <w:rPr>
          <w:vertAlign w:val="subscript"/>
        </w:rPr>
        <w:t>3</w:t>
      </w:r>
      <w:r w:rsidRPr="001F39AF">
        <w:t>) et des émissions de gaz à effet de serre (GES : N</w:t>
      </w:r>
      <w:r w:rsidRPr="001F39AF">
        <w:rPr>
          <w:vertAlign w:val="subscript"/>
        </w:rPr>
        <w:t>2</w:t>
      </w:r>
      <w:r w:rsidRPr="001F39AF">
        <w:t>O, CH</w:t>
      </w:r>
      <w:r w:rsidRPr="001F39AF">
        <w:rPr>
          <w:vertAlign w:val="subscript"/>
        </w:rPr>
        <w:t>4</w:t>
      </w:r>
      <w:r w:rsidRPr="001F39AF">
        <w:t>, CO</w:t>
      </w:r>
      <w:r w:rsidRPr="001F39AF">
        <w:rPr>
          <w:vertAlign w:val="subscript"/>
        </w:rPr>
        <w:t>2</w:t>
      </w:r>
      <w:r w:rsidRPr="001F39AF">
        <w:t xml:space="preserve">) adapté aux conditions de stockage des fumiers de bovins ; à </w:t>
      </w:r>
      <w:r w:rsidRPr="001F39AF">
        <w:rPr>
          <w:b/>
        </w:rPr>
        <w:t xml:space="preserve">acquérir de nouvelles références d’émissions </w:t>
      </w:r>
      <w:r w:rsidRPr="001F39AF">
        <w:t xml:space="preserve">en élevage bovin pour le stockage des fumiers très compacts (FTC) ; à </w:t>
      </w:r>
      <w:r w:rsidRPr="001F39AF">
        <w:rPr>
          <w:b/>
        </w:rPr>
        <w:t>appréhender la variabilité</w:t>
      </w:r>
      <w:r w:rsidRPr="001F39AF">
        <w:t xml:space="preserve"> des émissions des fumiers ; et enfin à </w:t>
      </w:r>
      <w:r w:rsidRPr="001F39AF">
        <w:rPr>
          <w:b/>
        </w:rPr>
        <w:t>tester l’influence de modes de gestion</w:t>
      </w:r>
      <w:r w:rsidRPr="001F39AF">
        <w:t xml:space="preserve"> sur les émissions des tas de fumiers.</w:t>
      </w:r>
    </w:p>
    <w:p w14:paraId="51EA5175" w14:textId="77777777" w:rsidR="00111F33" w:rsidRPr="001F39AF" w:rsidRDefault="00111F33" w:rsidP="004B430F">
      <w:pPr>
        <w:pStyle w:val="ADEMETexte"/>
      </w:pPr>
      <w:r w:rsidRPr="001F39AF">
        <w:t>D</w:t>
      </w:r>
      <w:r w:rsidR="00BE40DF" w:rsidRPr="001F39AF">
        <w:t xml:space="preserve">ifférentes méthodes de mesures </w:t>
      </w:r>
      <w:r w:rsidRPr="001F39AF">
        <w:t xml:space="preserve">ont </w:t>
      </w:r>
      <w:r w:rsidR="00BE40DF" w:rsidRPr="001F39AF">
        <w:t xml:space="preserve">été </w:t>
      </w:r>
      <w:r w:rsidRPr="001F39AF">
        <w:t xml:space="preserve">appliquées en parallèle afin d’assurer le succès du projet. Par ailleurs, tout particulièrement la variabilité des émissions des fumiers liées (i) à l’hétérogénéité de ces produits en termes de structure et de composition ; (ii) à leurs modes de gestion. </w:t>
      </w:r>
    </w:p>
    <w:p w14:paraId="2543DDA8" w14:textId="77777777" w:rsidR="00111F33" w:rsidRPr="001F39AF" w:rsidRDefault="00111F33" w:rsidP="004B430F">
      <w:pPr>
        <w:pStyle w:val="ADEMETexte"/>
      </w:pPr>
      <w:r w:rsidRPr="001F39AF">
        <w:t>Les approches expérimentales en laboratoire ou en élevages sont associées à une démarche de modélisation afin de faciliter : l’estimation des émissions entre périodes de mesures, la compréhension de la variabilité entre élevages, l’analyse des pratiques performantes des éleveurs, en termes de maîtrise des pertes gazeuses polluantes, en vue de leur développement, la valorisation de jeux de données existants, en particulier ceux pour lesquels un bilan de masse et un suivi des températures à cœur des tas de fumiers sont disponibles.</w:t>
      </w:r>
    </w:p>
    <w:p w14:paraId="379B3BF1" w14:textId="77777777" w:rsidR="00370884" w:rsidRPr="001F39AF" w:rsidRDefault="00510A40" w:rsidP="00370884">
      <w:pPr>
        <w:pStyle w:val="Titre1"/>
      </w:pPr>
      <w:bookmarkStart w:id="3" w:name="_Toc456982031"/>
      <w:r w:rsidRPr="001F39AF">
        <w:t>Objectifs généraux du projet</w:t>
      </w:r>
      <w:bookmarkEnd w:id="3"/>
    </w:p>
    <w:p w14:paraId="59575215" w14:textId="77777777" w:rsidR="00BE40DF" w:rsidRPr="001F39AF" w:rsidRDefault="00BE40DF" w:rsidP="004B430F">
      <w:pPr>
        <w:pStyle w:val="ADEMETexte"/>
      </w:pPr>
      <w:r w:rsidRPr="001F39AF">
        <w:t>Ce projet vise 3 objectifs majeurs que sont :</w:t>
      </w:r>
    </w:p>
    <w:p w14:paraId="05F4DF0D" w14:textId="77777777" w:rsidR="00BE40DF" w:rsidRPr="001F39AF" w:rsidRDefault="00BE40DF" w:rsidP="004B430F">
      <w:pPr>
        <w:pStyle w:val="ADEMETexte"/>
      </w:pPr>
      <w:r w:rsidRPr="001F39AF">
        <w:rPr>
          <w:b/>
        </w:rPr>
        <w:t>Objectif 1</w:t>
      </w:r>
      <w:r w:rsidRPr="001F39AF">
        <w:t xml:space="preserve"> : Mise au point d’une méthode de mesure  simplifiée des fumiers bovins au stockage. De nombreux types de fumier sont produits en élevage bovin (fumier très compact de litière accumulée, fumier compact d’aire raclée et d’étable entravée et fumier mou d’aire raclée) et les données en matière d’émissions au stockage sont quasi inexistantes. La mise au point d’une méthodologie adaptée aux conditions de stockage sur plateforme ou en bout de champ permettra de procéder à un nombre plus important de mesures afin de déterminer les facteurs d’émissions et leurs pratiques associées (dans la perspective d’une typologie pertinente pour la gestion des réductions d’émissions). </w:t>
      </w:r>
    </w:p>
    <w:p w14:paraId="1E1DAD06" w14:textId="77777777" w:rsidR="00BE40DF" w:rsidRPr="001F39AF" w:rsidRDefault="00BE40DF" w:rsidP="004B430F">
      <w:pPr>
        <w:pStyle w:val="ADEMETexte"/>
      </w:pPr>
      <w:r w:rsidRPr="001F39AF">
        <w:rPr>
          <w:b/>
        </w:rPr>
        <w:t>Objectif 2</w:t>
      </w:r>
      <w:r w:rsidRPr="001F39AF">
        <w:t> : Acquérir des valeurs de référence relatives aux cinétiques d’émissions lors du stockage de fumiers très compacts (FTC) en conditions représentatives des élevages.</w:t>
      </w:r>
    </w:p>
    <w:p w14:paraId="7383749A" w14:textId="77777777" w:rsidR="00BE40DF" w:rsidRPr="001F39AF" w:rsidRDefault="00BE40DF" w:rsidP="004B430F">
      <w:pPr>
        <w:pStyle w:val="ADEMETexte"/>
      </w:pPr>
      <w:r w:rsidRPr="001F39AF">
        <w:t>Les fumiers sont stockés, sur plateforme ou en bout de champ, sur des périodes relativement longues pouvant atteindre 10 mois. Il est essentiel d’appréhender les cinétiques d’émission des différents gaz afin de comprendre la hiérarchie des processus responsables de ces émissions (verrou scientifique du projet) et de pouvoir conseiller des pratiques qui pourraient limiter ces dégagements. Ces valeurs seront acquises en condition de terrain, (i) en combinant des mesures en continu, (ii) des mesures ponctuelles et (iii) un modèle d’interpolation temporelle en fonction du climat fournit par les stations du réseau national d’observations météorologiques, ainsi qu’en (iv) conditions de laboratoire dans un dispositif permettant la reproductibilité des conditions d’émissions (verrou technologique du projet = mise au point et description précise des protocoles de mesure et des modalités de calcul des incertitudes associées aux émissions des tas de fumier).</w:t>
      </w:r>
    </w:p>
    <w:p w14:paraId="151D2558" w14:textId="77777777" w:rsidR="00BE40DF" w:rsidRPr="001F39AF" w:rsidRDefault="00BE40DF" w:rsidP="004B430F">
      <w:pPr>
        <w:pStyle w:val="ADEMETexte"/>
      </w:pPr>
      <w:r w:rsidRPr="001F39AF">
        <w:rPr>
          <w:b/>
        </w:rPr>
        <w:t>Objectif 3</w:t>
      </w:r>
      <w:r w:rsidRPr="001F39AF">
        <w:t xml:space="preserve"> : Tester l’influence des modes de gestion sur les émissions. </w:t>
      </w:r>
    </w:p>
    <w:p w14:paraId="1A2E5BF1" w14:textId="77777777" w:rsidR="00BE40DF" w:rsidRPr="001F39AF" w:rsidRDefault="00BE40DF" w:rsidP="004B430F">
      <w:pPr>
        <w:pStyle w:val="ADEMETexte"/>
      </w:pPr>
      <w:r w:rsidRPr="001F39AF">
        <w:t xml:space="preserve">Le mode de gestion des fumiers au stockage, qui dépend du type de fumier (apport unique </w:t>
      </w:r>
      <w:r w:rsidRPr="001F39AF">
        <w:rPr>
          <w:i/>
        </w:rPr>
        <w:t>vs.</w:t>
      </w:r>
      <w:r w:rsidRPr="001F39AF">
        <w:t xml:space="preserve"> apport régulier) et du mode de stockage (plateforme </w:t>
      </w:r>
      <w:r w:rsidRPr="001F39AF">
        <w:rPr>
          <w:i/>
        </w:rPr>
        <w:t>vs.</w:t>
      </w:r>
      <w:r w:rsidRPr="001F39AF">
        <w:t xml:space="preserve"> bout de champ), a des répercussions sur les caractéristiques des déjections stockées et les émissions associées. Les expérimentations et les analyses de sensibilité du modèle d’émissions, conduites dans le cadre de ce projet, permettront de préciser l’incidence des modes de gestion sur les émissions ainsi que les variables à acquérir en élevage pour élaborer une typologie des systèmes de production pertinente vis-à-vis des émissions d’ammoniac et de GES lors du stockage de fumiers bovins.</w:t>
      </w:r>
    </w:p>
    <w:p w14:paraId="7F89DE26" w14:textId="77777777" w:rsidR="00176FDC" w:rsidRPr="001F39AF" w:rsidRDefault="00176FDC">
      <w:pPr>
        <w:rPr>
          <w:i/>
          <w:sz w:val="20"/>
          <w:szCs w:val="20"/>
        </w:rPr>
      </w:pPr>
      <w:r w:rsidRPr="001F39AF">
        <w:rPr>
          <w:i/>
          <w:sz w:val="20"/>
          <w:szCs w:val="20"/>
        </w:rPr>
        <w:br w:type="page"/>
      </w:r>
    </w:p>
    <w:p w14:paraId="671C6172" w14:textId="77777777" w:rsidR="0047647B" w:rsidRPr="001F39AF" w:rsidRDefault="00176FDC" w:rsidP="00370884">
      <w:pPr>
        <w:pStyle w:val="Titre1"/>
      </w:pPr>
      <w:bookmarkStart w:id="4" w:name="_Toc456982032"/>
      <w:r w:rsidRPr="001F39AF">
        <w:lastRenderedPageBreak/>
        <w:t>Partenariat</w:t>
      </w:r>
      <w:bookmarkEnd w:id="4"/>
      <w:r w:rsidRPr="001F39AF">
        <w:t xml:space="preserve"> </w:t>
      </w:r>
    </w:p>
    <w:p w14:paraId="46D3462E" w14:textId="77777777" w:rsidR="00B45543" w:rsidRPr="001F39AF" w:rsidRDefault="00B45543" w:rsidP="001416E5">
      <w:pPr>
        <w:pStyle w:val="ADEMETexte"/>
      </w:pPr>
      <w:r w:rsidRPr="001F39AF">
        <w:t xml:space="preserve">Le projet EMAFUM était coordonné par l’Institut de l’Elevage (Alicia Charpiot, Elise Lorinquer, Jean Raynal), et </w:t>
      </w:r>
      <w:r w:rsidRPr="001416E5">
        <w:t>réalisé</w:t>
      </w:r>
      <w:r w:rsidRPr="001F39AF">
        <w:t xml:space="preserve"> en étroite collaboration avec l’INRA (UMR 1069 SAS : Mélynda Hassouna, Paul Robin et Didier Oudart), l’IRSTEA (Laurence Loyon et Fabrice Guiziou) et la ferme expérimentale de Derval (C</w:t>
      </w:r>
      <w:r w:rsidR="0031290D">
        <w:t>hambre d’</w:t>
      </w:r>
      <w:r w:rsidRPr="001F39AF">
        <w:t>A</w:t>
      </w:r>
      <w:r w:rsidR="0031290D">
        <w:t>griculture</w:t>
      </w:r>
      <w:r w:rsidRPr="001F39AF">
        <w:t xml:space="preserve"> 44, Marc Fougère) grâce à un partage des </w:t>
      </w:r>
      <w:r w:rsidR="006A6AAB" w:rsidRPr="001F39AF">
        <w:t>5</w:t>
      </w:r>
      <w:r w:rsidRPr="001F39AF">
        <w:t xml:space="preserve"> tâches du projet. </w:t>
      </w:r>
    </w:p>
    <w:p w14:paraId="32381E8A" w14:textId="77777777" w:rsidR="006A6AAB" w:rsidRPr="001F39AF" w:rsidRDefault="006A6AAB" w:rsidP="001416E5">
      <w:pPr>
        <w:pStyle w:val="ADEMETexte"/>
      </w:pPr>
      <w:r w:rsidRPr="001F39AF">
        <w:t>Le travail entre les partenaires s’est déroulé en 5 étapes décrites ci-après</w:t>
      </w:r>
      <w:r w:rsidR="0054449C" w:rsidRPr="001F39AF">
        <w:t> :</w:t>
      </w:r>
    </w:p>
    <w:p w14:paraId="2DF86714" w14:textId="77777777" w:rsidR="006A6AAB" w:rsidRPr="001F39AF" w:rsidRDefault="006A6AAB" w:rsidP="004B430F">
      <w:pPr>
        <w:pStyle w:val="ADEMETexte"/>
      </w:pPr>
      <w:r w:rsidRPr="001F39AF">
        <w:rPr>
          <w:b/>
        </w:rPr>
        <w:t>Tâche 1</w:t>
      </w:r>
      <w:r w:rsidRPr="001F39AF">
        <w:t> : Synthèse bibliographique et mise au point du protocole de mesures continues des émissions de NH</w:t>
      </w:r>
      <w:r w:rsidRPr="001F39AF">
        <w:rPr>
          <w:vertAlign w:val="subscript"/>
        </w:rPr>
        <w:t>3</w:t>
      </w:r>
      <w:r w:rsidRPr="001F39AF">
        <w:t xml:space="preserve"> et de GES. Ce premier point avait pour objectif de mettre au point un protocole pertinent de mesures des émissions ammoniacales et de GES (par rapport au risque de transfert de pollution) au stockage de fumiers bovin.</w:t>
      </w:r>
    </w:p>
    <w:p w14:paraId="2D974707" w14:textId="77777777" w:rsidR="0054449C" w:rsidRPr="001F39AF" w:rsidRDefault="006A6AAB" w:rsidP="004B430F">
      <w:pPr>
        <w:pStyle w:val="ADEMETexte"/>
      </w:pPr>
      <w:r w:rsidRPr="001F39AF">
        <w:rPr>
          <w:b/>
        </w:rPr>
        <w:t>Tâche 2</w:t>
      </w:r>
      <w:r w:rsidRPr="001F39AF">
        <w:t xml:space="preserve"> : Suivis en ferme </w:t>
      </w:r>
      <w:r w:rsidR="0054449C" w:rsidRPr="001F39AF">
        <w:t xml:space="preserve">expérimentale des émissions gazeuses de 3 modalités de stockage d’un fumier très compact : dépôt classique, tas bâché, tas tassé et bâché. </w:t>
      </w:r>
      <w:r w:rsidR="00CF5E94" w:rsidRPr="001F39AF">
        <w:t xml:space="preserve">Les mesures </w:t>
      </w:r>
      <w:r w:rsidRPr="001F39AF">
        <w:t xml:space="preserve">ont </w:t>
      </w:r>
      <w:r w:rsidR="00CF5E94" w:rsidRPr="001F39AF">
        <w:t xml:space="preserve">été </w:t>
      </w:r>
      <w:r w:rsidRPr="001F39AF">
        <w:t>effectuées en conditions réelles à l</w:t>
      </w:r>
      <w:r w:rsidR="00CF5E94" w:rsidRPr="001F39AF">
        <w:t>a ferme expérimentale de Derval avec un dispositif de</w:t>
      </w:r>
      <w:r w:rsidRPr="001F39AF">
        <w:t xml:space="preserve"> chambres dynamiques (serres avec ventilation dynamique). Les concentrations de </w:t>
      </w:r>
      <w:r w:rsidRPr="001F39AF">
        <w:rPr>
          <w:rFonts w:cs="Arial"/>
          <w:iCs/>
        </w:rPr>
        <w:t>NH</w:t>
      </w:r>
      <w:r w:rsidRPr="001F39AF">
        <w:rPr>
          <w:rFonts w:cs="Arial"/>
          <w:iCs/>
          <w:vertAlign w:val="subscript"/>
        </w:rPr>
        <w:t>3</w:t>
      </w:r>
      <w:r w:rsidRPr="001F39AF">
        <w:t>, CH</w:t>
      </w:r>
      <w:r w:rsidRPr="001F39AF">
        <w:rPr>
          <w:vertAlign w:val="subscript"/>
        </w:rPr>
        <w:t>4</w:t>
      </w:r>
      <w:r w:rsidRPr="001F39AF">
        <w:t>, N</w:t>
      </w:r>
      <w:r w:rsidRPr="001F39AF">
        <w:rPr>
          <w:vertAlign w:val="subscript"/>
        </w:rPr>
        <w:t>2</w:t>
      </w:r>
      <w:r w:rsidRPr="001F39AF">
        <w:t>O, CO</w:t>
      </w:r>
      <w:r w:rsidRPr="001F39AF">
        <w:rPr>
          <w:vertAlign w:val="subscript"/>
        </w:rPr>
        <w:t>2</w:t>
      </w:r>
      <w:r w:rsidRPr="001F39AF">
        <w:t xml:space="preserve"> et H</w:t>
      </w:r>
      <w:r w:rsidRPr="001F39AF">
        <w:rPr>
          <w:vertAlign w:val="subscript"/>
        </w:rPr>
        <w:t>2</w:t>
      </w:r>
      <w:r w:rsidRPr="001F39AF">
        <w:t xml:space="preserve">O </w:t>
      </w:r>
      <w:r w:rsidR="0054449C" w:rsidRPr="001F39AF">
        <w:t>étaient</w:t>
      </w:r>
      <w:r w:rsidRPr="001F39AF">
        <w:t xml:space="preserve"> mesurées avec l’analyseur de gaz Innova 1412</w:t>
      </w:r>
      <w:r w:rsidR="0054449C" w:rsidRPr="001F39AF">
        <w:t xml:space="preserve"> (Idele, INRA)</w:t>
      </w:r>
      <w:r w:rsidRPr="001F39AF">
        <w:t>, par chromatographie en phase gazeuse ponctuellement pour les GES et par barbotage pour l’</w:t>
      </w:r>
      <w:r w:rsidR="0054449C" w:rsidRPr="001F39AF">
        <w:rPr>
          <w:lang w:eastAsia="fr-FR"/>
        </w:rPr>
        <w:t>NH</w:t>
      </w:r>
      <w:r w:rsidR="0054449C" w:rsidRPr="001F39AF">
        <w:rPr>
          <w:vertAlign w:val="subscript"/>
          <w:lang w:eastAsia="fr-FR"/>
        </w:rPr>
        <w:t>3</w:t>
      </w:r>
      <w:r w:rsidR="0054449C" w:rsidRPr="001F39AF">
        <w:rPr>
          <w:lang w:eastAsia="fr-FR"/>
        </w:rPr>
        <w:t xml:space="preserve"> </w:t>
      </w:r>
      <w:r w:rsidR="0054449C" w:rsidRPr="001F39AF">
        <w:t>(IRSTEA)</w:t>
      </w:r>
      <w:r w:rsidRPr="001F39AF">
        <w:t xml:space="preserve">. </w:t>
      </w:r>
    </w:p>
    <w:p w14:paraId="1F8CAC70" w14:textId="77777777" w:rsidR="006A6AAB" w:rsidRPr="001F39AF" w:rsidRDefault="006A6AAB" w:rsidP="004B430F">
      <w:pPr>
        <w:pStyle w:val="ADEMETexte"/>
      </w:pPr>
      <w:r w:rsidRPr="001F39AF">
        <w:rPr>
          <w:b/>
        </w:rPr>
        <w:t xml:space="preserve">Tâche 3 : </w:t>
      </w:r>
      <w:r w:rsidRPr="001F39AF">
        <w:t xml:space="preserve">Suivis en </w:t>
      </w:r>
      <w:r w:rsidR="0054449C" w:rsidRPr="001F39AF">
        <w:t>laboratoire. L</w:t>
      </w:r>
      <w:r w:rsidRPr="001F39AF">
        <w:t xml:space="preserve">es produits suivis en conditions réelles ont également </w:t>
      </w:r>
      <w:r w:rsidR="0054449C" w:rsidRPr="001F39AF">
        <w:t xml:space="preserve">été </w:t>
      </w:r>
      <w:r w:rsidRPr="001F39AF">
        <w:t xml:space="preserve">suivis en laboratoire. </w:t>
      </w:r>
      <w:r w:rsidR="0054449C" w:rsidRPr="001F39AF">
        <w:t>C</w:t>
      </w:r>
      <w:r w:rsidRPr="001F39AF">
        <w:t>es tests menés dans des conditions standardisées doivent permettre d’écarter les effets associés aux conditions de stockage et du milieu, et d’identifier la variabilité des émissions gazeuses liée aux seuls types de déjections.</w:t>
      </w:r>
    </w:p>
    <w:p w14:paraId="72C016CE" w14:textId="77777777" w:rsidR="009E5CB4" w:rsidRPr="001F39AF" w:rsidRDefault="006A6AAB" w:rsidP="004B430F">
      <w:pPr>
        <w:pStyle w:val="ADEMETexte"/>
      </w:pPr>
      <w:r w:rsidRPr="001F39AF">
        <w:rPr>
          <w:b/>
        </w:rPr>
        <w:t xml:space="preserve">Tâche 4 : </w:t>
      </w:r>
      <w:r w:rsidRPr="001F39AF">
        <w:t>Mise au point de la méthode ponctuelle de mesure des émissions d’NH</w:t>
      </w:r>
      <w:r w:rsidRPr="001F39AF">
        <w:rPr>
          <w:vertAlign w:val="subscript"/>
        </w:rPr>
        <w:t>3</w:t>
      </w:r>
      <w:r w:rsidRPr="001F39AF">
        <w:t xml:space="preserve"> et de GES</w:t>
      </w:r>
      <w:r w:rsidR="009E5CB4" w:rsidRPr="001F39AF">
        <w:t xml:space="preserve">. </w:t>
      </w:r>
      <w:r w:rsidR="0054449C" w:rsidRPr="001F39AF">
        <w:t>L’objectif de cette tâche est de m</w:t>
      </w:r>
      <w:r w:rsidRPr="001F39AF">
        <w:t>ettre au point une méthode ponctuelle de mesure des émissions sur les tas de fumiers et adapter un modèle pour extrapoler les émissions entre les mesures ponctuelles</w:t>
      </w:r>
      <w:r w:rsidR="009E5CB4" w:rsidRPr="001F39AF">
        <w:t>.</w:t>
      </w:r>
    </w:p>
    <w:p w14:paraId="4E37E009" w14:textId="77777777" w:rsidR="006A6AAB" w:rsidRPr="001F39AF" w:rsidRDefault="006A6AAB" w:rsidP="004B430F">
      <w:pPr>
        <w:pStyle w:val="ADEMETexte"/>
      </w:pPr>
      <w:r w:rsidRPr="001F39AF">
        <w:rPr>
          <w:b/>
        </w:rPr>
        <w:t>Tâche 5</w:t>
      </w:r>
      <w:r w:rsidRPr="001F39AF">
        <w:t> : Valorisation, diffusion</w:t>
      </w:r>
      <w:r w:rsidR="00FB61B5" w:rsidRPr="001F39AF">
        <w:t xml:space="preserve"> des résultats</w:t>
      </w:r>
    </w:p>
    <w:p w14:paraId="509A9535" w14:textId="77777777" w:rsidR="00370884" w:rsidRPr="001F39AF" w:rsidRDefault="00176FDC" w:rsidP="00370884">
      <w:pPr>
        <w:pStyle w:val="Titre1"/>
      </w:pPr>
      <w:bookmarkStart w:id="5" w:name="_Toc456982033"/>
      <w:r w:rsidRPr="001F39AF">
        <w:t>Eléments méthodologiques</w:t>
      </w:r>
      <w:bookmarkEnd w:id="5"/>
      <w:r w:rsidR="00370884" w:rsidRPr="001F39AF">
        <w:t xml:space="preserve"> </w:t>
      </w:r>
    </w:p>
    <w:p w14:paraId="555AE739" w14:textId="77777777" w:rsidR="00307BFC" w:rsidRPr="001F39AF" w:rsidRDefault="00B71BFC" w:rsidP="00307BFC">
      <w:pPr>
        <w:pStyle w:val="ADEMETitre2"/>
      </w:pPr>
      <w:bookmarkStart w:id="6" w:name="_Toc456982034"/>
      <w:r w:rsidRPr="001F39AF">
        <w:t>Méthode de suivi</w:t>
      </w:r>
      <w:r w:rsidR="00307BFC" w:rsidRPr="001F39AF">
        <w:t xml:space="preserve"> des émissions gazeuses en conditions réelles</w:t>
      </w:r>
      <w:bookmarkEnd w:id="6"/>
    </w:p>
    <w:p w14:paraId="1B654ECD" w14:textId="77777777" w:rsidR="00307BFC" w:rsidRPr="001F39AF" w:rsidRDefault="00307BFC" w:rsidP="00307BFC">
      <w:pPr>
        <w:pStyle w:val="ADEMETitre3"/>
      </w:pPr>
      <w:bookmarkStart w:id="7" w:name="_Toc456982035"/>
      <w:r w:rsidRPr="001F39AF">
        <w:t>Choix du produit</w:t>
      </w:r>
      <w:bookmarkEnd w:id="7"/>
      <w:r w:rsidRPr="001F39AF">
        <w:t xml:space="preserve"> </w:t>
      </w:r>
    </w:p>
    <w:p w14:paraId="188CC0D4" w14:textId="77777777" w:rsidR="00307BFC" w:rsidRPr="001F39AF" w:rsidRDefault="00307BFC" w:rsidP="004B430F">
      <w:pPr>
        <w:pStyle w:val="ADEMETexte"/>
      </w:pPr>
      <w:r w:rsidRPr="001F39AF">
        <w:t xml:space="preserve">Parmi les fumiers bovins, on différencie 3 principales catégories, les Fumiers Très Compacts (FTC), les Fumiers Compacts (FC) et les Fumiers Mous (FM). Les fumiers représentent respectivement 68 % et 92 % des effluents produits en vaches laitières et vaches allaitantes. Les fumiers très compacts représentent chez les vaches laitières et les vaches allaitantes respectivement : 24 % et 71 % et constitue le type </w:t>
      </w:r>
      <w:r w:rsidR="0031290D">
        <w:t>d’effluent</w:t>
      </w:r>
      <w:r w:rsidRPr="001F39AF">
        <w:t xml:space="preserve"> majoritaire en bovins (Agreste recensement agricole 2010 – traitement IDELE 2014), c’est pourquoi nous avons choisi de travailler sur ce produit.</w:t>
      </w:r>
    </w:p>
    <w:p w14:paraId="6ACE3AE3" w14:textId="77777777" w:rsidR="00307BFC" w:rsidRPr="001F39AF" w:rsidRDefault="00307BFC" w:rsidP="00307BFC">
      <w:pPr>
        <w:pStyle w:val="ADEMETitre3"/>
      </w:pPr>
      <w:bookmarkStart w:id="8" w:name="_Toc456982036"/>
      <w:r w:rsidRPr="001F39AF">
        <w:t>Mise en place du dispositif de suivi des émissions gazeuses</w:t>
      </w:r>
      <w:bookmarkEnd w:id="8"/>
    </w:p>
    <w:p w14:paraId="04B60750" w14:textId="2B70B824" w:rsidR="00307BFC" w:rsidRPr="001F39AF" w:rsidRDefault="00307BFC" w:rsidP="004B430F">
      <w:pPr>
        <w:pStyle w:val="ADEMETexte"/>
      </w:pPr>
      <w:r w:rsidRPr="001F39AF">
        <w:t xml:space="preserve">Le curage a eu lieu le 13/02/2013 et est illustré en </w:t>
      </w:r>
      <w:r w:rsidR="00973A97" w:rsidRPr="001F39AF">
        <w:fldChar w:fldCharType="begin"/>
      </w:r>
      <w:r w:rsidR="00973A97" w:rsidRPr="001F39AF">
        <w:instrText xml:space="preserve"> REF _Ref449444254 \h </w:instrText>
      </w:r>
      <w:r w:rsidR="004B430F" w:rsidRPr="001F39AF">
        <w:instrText xml:space="preserve"> \* MERGEFORMAT </w:instrText>
      </w:r>
      <w:r w:rsidR="00973A97" w:rsidRPr="001F39AF">
        <w:fldChar w:fldCharType="separate"/>
      </w:r>
      <w:r w:rsidR="00552F1C">
        <w:t xml:space="preserve">Figure </w:t>
      </w:r>
      <w:r w:rsidR="00552F1C">
        <w:rPr>
          <w:noProof/>
        </w:rPr>
        <w:t>1</w:t>
      </w:r>
      <w:r w:rsidR="00973A97" w:rsidRPr="001F39AF">
        <w:fldChar w:fldCharType="end"/>
      </w:r>
      <w:r w:rsidRPr="001F39AF">
        <w:t xml:space="preserve">. La mise en tas s’est faîte sur une aire bétonnée de la ferme expérimentale de Derval. La mise en tas a été réalisée à l’aide d’un télescopique où le fumier était déposé sur une bâche plastique. La forme des tas a été homogénéisée par une fourche manuelle. Par la suite, des parpaings ont été déposés tout autour </w:t>
      </w:r>
      <w:r w:rsidR="00973A97" w:rsidRPr="001F39AF">
        <w:rPr>
          <w:noProof/>
          <w:lang w:eastAsia="fr-FR"/>
        </w:rPr>
        <mc:AlternateContent>
          <mc:Choice Requires="wpg">
            <w:drawing>
              <wp:anchor distT="0" distB="0" distL="114300" distR="114300" simplePos="0" relativeHeight="251682816" behindDoc="0" locked="0" layoutInCell="1" allowOverlap="1" wp14:anchorId="6D3B85AF" wp14:editId="1F846EE8">
                <wp:simplePos x="0" y="0"/>
                <wp:positionH relativeFrom="column">
                  <wp:posOffset>2595880</wp:posOffset>
                </wp:positionH>
                <wp:positionV relativeFrom="paragraph">
                  <wp:posOffset>0</wp:posOffset>
                </wp:positionV>
                <wp:extent cx="3474085" cy="1293495"/>
                <wp:effectExtent l="0" t="0" r="0" b="1905"/>
                <wp:wrapTight wrapText="bothSides">
                  <wp:wrapPolygon edited="0">
                    <wp:start x="0" y="0"/>
                    <wp:lineTo x="0" y="21314"/>
                    <wp:lineTo x="21438" y="21314"/>
                    <wp:lineTo x="21438" y="0"/>
                    <wp:lineTo x="0" y="0"/>
                  </wp:wrapPolygon>
                </wp:wrapTight>
                <wp:docPr id="15" name="Groupe 15"/>
                <wp:cNvGraphicFramePr/>
                <a:graphic xmlns:a="http://schemas.openxmlformats.org/drawingml/2006/main">
                  <a:graphicData uri="http://schemas.microsoft.com/office/word/2010/wordprocessingGroup">
                    <wpg:wgp>
                      <wpg:cNvGrpSpPr/>
                      <wpg:grpSpPr>
                        <a:xfrm>
                          <a:off x="0" y="0"/>
                          <a:ext cx="3474085" cy="1293495"/>
                          <a:chOff x="0" y="0"/>
                          <a:chExt cx="3474085" cy="1293495"/>
                        </a:xfrm>
                      </wpg:grpSpPr>
                      <pic:pic xmlns:pic="http://schemas.openxmlformats.org/drawingml/2006/picture">
                        <pic:nvPicPr>
                          <pic:cNvPr id="18" name="Image 16" descr="G:\Documents\Dossier E. Lorinquer\2-Dossier\2012_Ademe_EMAFUM\Tâche 2_Essai derval\Emafum_derval\photos\2013 02 13_Curage_mise en tas\100_9127.JPG"/>
                          <pic:cNvPicPr>
                            <a:picLocks noChangeAspect="1"/>
                          </pic:cNvPicPr>
                        </pic:nvPicPr>
                        <pic:blipFill>
                          <a:blip r:embed="rId18" cstate="print">
                            <a:lum bright="10000"/>
                          </a:blip>
                          <a:srcRect/>
                          <a:stretch>
                            <a:fillRect/>
                          </a:stretch>
                        </pic:blipFill>
                        <pic:spPr bwMode="auto">
                          <a:xfrm>
                            <a:off x="1752600" y="0"/>
                            <a:ext cx="1721485" cy="1293495"/>
                          </a:xfrm>
                          <a:prstGeom prst="rect">
                            <a:avLst/>
                          </a:prstGeom>
                          <a:noFill/>
                          <a:ln w="9525">
                            <a:noFill/>
                            <a:miter lim="800000"/>
                            <a:headEnd/>
                            <a:tailEnd/>
                          </a:ln>
                        </pic:spPr>
                      </pic:pic>
                      <pic:pic xmlns:pic="http://schemas.openxmlformats.org/drawingml/2006/picture">
                        <pic:nvPicPr>
                          <pic:cNvPr id="4" name="Image 4" descr="G:\Documents\Dossier E. Lorinquer\2-Dossier\2012_Ademe_EMAFUM\Tâche 2_Essai derval\Emafum_derval\photos\2013 02 13_Curage_mise en tas\100_912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1960" cy="1285875"/>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4BAB2298" id="Groupe 15" o:spid="_x0000_s1026" style="position:absolute;margin-left:204.4pt;margin-top:0;width:273.55pt;height:101.85pt;z-index:251682816" coordsize="34740,12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17526;width:17214;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">
                  <v:imagedata r:id="rId20" o:title="100_9127" blacklevel="3277f"/>
                  <v:path arrowok="t"/>
                </v:shape>
                <v:shape id="Image 4" o:spid="_x0000_s1028" type="#_x0000_t75" style="position:absolute;width:17119;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">
                  <v:imagedata r:id="rId21" o:title="100_9121"/>
                  <v:path arrowok="t"/>
                </v:shape>
                <w10:wrap type="tight"/>
              </v:group>
            </w:pict>
          </mc:Fallback>
        </mc:AlternateContent>
      </w:r>
      <w:r w:rsidRPr="001F39AF">
        <w:t>des tas de fumier afin de pourvoir collecter les jus de ruissellement et de percolation. Trois modalités ont donc été étudiées : un tas correspondant</w:t>
      </w:r>
      <w:r w:rsidR="00973A97" w:rsidRPr="001F39AF">
        <w:t xml:space="preserve"> à un dépôt au champ classique</w:t>
      </w:r>
      <w:r w:rsidR="003E1779" w:rsidRPr="001F39AF">
        <w:t xml:space="preserve"> (tas S1)</w:t>
      </w:r>
      <w:r w:rsidRPr="001F39AF">
        <w:t>, un tas bâché</w:t>
      </w:r>
      <w:r w:rsidR="003E1779" w:rsidRPr="001F39AF">
        <w:t xml:space="preserve"> (tas S2)</w:t>
      </w:r>
      <w:r w:rsidRPr="001F39AF">
        <w:t xml:space="preserve"> </w:t>
      </w:r>
      <w:r w:rsidR="00973A97" w:rsidRPr="001F39AF">
        <w:t>et un tas tassé et bâché</w:t>
      </w:r>
      <w:r w:rsidR="003E1779" w:rsidRPr="001F39AF">
        <w:t xml:space="preserve"> (tas S3)</w:t>
      </w:r>
      <w:r w:rsidRPr="001F39AF">
        <w:t xml:space="preserve">. Les bâches </w:t>
      </w:r>
      <w:r w:rsidR="00C25983" w:rsidRPr="001F39AF">
        <w:rPr>
          <w:noProof/>
          <w:lang w:eastAsia="fr-FR"/>
        </w:rPr>
        <mc:AlternateContent>
          <mc:Choice Requires="wps">
            <w:drawing>
              <wp:anchor distT="0" distB="0" distL="114300" distR="114300" simplePos="0" relativeHeight="251684864" behindDoc="1" locked="0" layoutInCell="1" allowOverlap="1" wp14:anchorId="369F7626" wp14:editId="1E846EAB">
                <wp:simplePos x="0" y="0"/>
                <wp:positionH relativeFrom="column">
                  <wp:posOffset>2595880</wp:posOffset>
                </wp:positionH>
                <wp:positionV relativeFrom="paragraph">
                  <wp:posOffset>998220</wp:posOffset>
                </wp:positionV>
                <wp:extent cx="3474085" cy="635"/>
                <wp:effectExtent l="0" t="0" r="0" b="6350"/>
                <wp:wrapTight wrapText="bothSides">
                  <wp:wrapPolygon edited="0">
                    <wp:start x="0" y="0"/>
                    <wp:lineTo x="0" y="20681"/>
                    <wp:lineTo x="21438" y="20681"/>
                    <wp:lineTo x="21438"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3474085" cy="635"/>
                        </a:xfrm>
                        <a:prstGeom prst="rect">
                          <a:avLst/>
                        </a:prstGeom>
                        <a:solidFill>
                          <a:prstClr val="white"/>
                        </a:solidFill>
                        <a:ln>
                          <a:noFill/>
                        </a:ln>
                        <a:effectLst/>
                      </wps:spPr>
                      <wps:txbx>
                        <w:txbxContent>
                          <w:p w14:paraId="75E57521" w14:textId="77777777" w:rsidR="001416E5" w:rsidRPr="00973A97" w:rsidRDefault="001416E5" w:rsidP="00973A97">
                            <w:pPr>
                              <w:pStyle w:val="Lgende"/>
                            </w:pPr>
                            <w:bookmarkStart w:id="9" w:name="_Ref449444254"/>
                            <w:r>
                              <w:t xml:space="preserve">Figure </w:t>
                            </w:r>
                            <w:r w:rsidR="00690DBB">
                              <w:rPr>
                                <w:noProof/>
                              </w:rPr>
                              <w:fldChar w:fldCharType="begin"/>
                            </w:r>
                            <w:r w:rsidR="00690DBB">
                              <w:rPr>
                                <w:noProof/>
                              </w:rPr>
                              <w:instrText xml:space="preserve"> SEQ Figure \* ARABIC </w:instrText>
                            </w:r>
                            <w:r w:rsidR="00690DBB">
                              <w:rPr>
                                <w:noProof/>
                              </w:rPr>
                              <w:fldChar w:fldCharType="separate"/>
                            </w:r>
                            <w:r>
                              <w:rPr>
                                <w:noProof/>
                              </w:rPr>
                              <w:t>1</w:t>
                            </w:r>
                            <w:r w:rsidR="00690DBB">
                              <w:rPr>
                                <w:noProof/>
                              </w:rPr>
                              <w:fldChar w:fldCharType="end"/>
                            </w:r>
                            <w:bookmarkEnd w:id="9"/>
                            <w:r>
                              <w:t xml:space="preserve"> : Curage de la litière accumulée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9F7626" id="Zone de texte 17" o:spid="_x0000_s1027" type="#_x0000_t202" style="position:absolute;left:0;text-align:left;margin-left:204.4pt;margin-top:78.6pt;width:273.5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" stroked="f">
                <v:textbox style="mso-fit-shape-to-text:t" inset="0,0,0,0">
                  <w:txbxContent>
                    <w:p w14:paraId="75E57521" w14:textId="77777777" w:rsidR="001416E5" w:rsidRPr="00973A97" w:rsidRDefault="001416E5" w:rsidP="00973A97">
                      <w:pPr>
                        <w:pStyle w:val="Lgende"/>
                      </w:pPr>
                      <w:bookmarkStart w:id="10" w:name="_Ref449444254"/>
                      <w:r>
                        <w:t xml:space="preserve">Figure </w:t>
                      </w:r>
                      <w:fldSimple w:instr=" SEQ Figure \* ARABIC ">
                        <w:r>
                          <w:rPr>
                            <w:noProof/>
                          </w:rPr>
                          <w:t>1</w:t>
                        </w:r>
                      </w:fldSimple>
                      <w:bookmarkEnd w:id="10"/>
                      <w:r>
                        <w:t xml:space="preserve"> : Curage de la litière accumulée</w:t>
                      </w:r>
                    </w:p>
                  </w:txbxContent>
                </v:textbox>
                <w10:wrap type="tight"/>
              </v:shape>
            </w:pict>
          </mc:Fallback>
        </mc:AlternateContent>
      </w:r>
      <w:r w:rsidRPr="001F39AF">
        <w:t xml:space="preserve">utilisées sont en polypropylène (TOPTEX, bâches agricoles Gangloff), matière </w:t>
      </w:r>
      <w:r w:rsidR="00AF2EEA">
        <w:t>dite</w:t>
      </w:r>
      <w:r w:rsidRPr="001F39AF">
        <w:t xml:space="preserve"> respirante, donc ne limitant pas </w:t>
      </w:r>
      <w:r w:rsidR="00AF2EEA">
        <w:rPr>
          <w:i/>
        </w:rPr>
        <w:t>a priori</w:t>
      </w:r>
      <w:r w:rsidR="00AF2EEA">
        <w:t xml:space="preserve"> </w:t>
      </w:r>
      <w:r w:rsidRPr="001F39AF">
        <w:t>les échanges gazeux, tout en déviant l’eau de pluie du tas en l’absorbant. Le tassement a été réalisé avec le tracteur en mouvement de va et vient, tel que sont tassés les tas de maïs ensilage.</w:t>
      </w:r>
    </w:p>
    <w:p w14:paraId="56432A74" w14:textId="77777777" w:rsidR="00307BFC" w:rsidRPr="001F39AF" w:rsidRDefault="00973A97" w:rsidP="004B430F">
      <w:pPr>
        <w:pStyle w:val="ADEMETexte"/>
      </w:pPr>
      <w:r w:rsidRPr="001F39AF">
        <w:lastRenderedPageBreak/>
        <w:t>Le poids, le volume, la caractérisation</w:t>
      </w:r>
      <w:r w:rsidR="003E1779" w:rsidRPr="001F39AF">
        <w:t xml:space="preserve"> agronomique</w:t>
      </w:r>
      <w:r w:rsidRPr="001F39AF">
        <w:t xml:space="preserve"> des produits</w:t>
      </w:r>
      <w:r w:rsidR="003E1779" w:rsidRPr="001F39AF">
        <w:t xml:space="preserve"> de chacun des tas</w:t>
      </w:r>
      <w:r w:rsidRPr="001F39AF">
        <w:t xml:space="preserve"> a été mise en œuvre</w:t>
      </w:r>
      <w:r w:rsidR="00307F1B" w:rsidRPr="001F39AF">
        <w:t xml:space="preserve"> au début et à la fin du suivi</w:t>
      </w:r>
      <w:r w:rsidR="003E1779" w:rsidRPr="001F39AF">
        <w:t>.</w:t>
      </w:r>
      <w:r w:rsidR="00307F1B" w:rsidRPr="001F39AF">
        <w:t xml:space="preserve"> </w:t>
      </w:r>
      <w:r w:rsidR="003E1779" w:rsidRPr="001F39AF">
        <w:t>Des sondes thermocouples</w:t>
      </w:r>
      <w:r w:rsidR="00307F1B" w:rsidRPr="001F39AF">
        <w:t xml:space="preserve"> raccordées à une centrale d’acquisition (CR3000, Campbell Scientific) étaient placées sur 3 hauteurs au sein des tas (30, 60 et 90</w:t>
      </w:r>
      <w:r w:rsidR="003E1779" w:rsidRPr="001F39AF">
        <w:t xml:space="preserve"> </w:t>
      </w:r>
      <w:r w:rsidR="00307F1B" w:rsidRPr="001F39AF">
        <w:t>cm au-dessus du sol)</w:t>
      </w:r>
      <w:r w:rsidRPr="001F39AF">
        <w:t>.</w:t>
      </w:r>
      <w:r w:rsidR="00307F1B" w:rsidRPr="001F39AF">
        <w:t xml:space="preserve"> Le suivi des gaz étaient assuré par des chambres dynamiques (structure de serre, ventilateur FANCOM, bâche silo à maïs</w:t>
      </w:r>
      <w:r w:rsidR="00C25983" w:rsidRPr="001F39AF">
        <w:t xml:space="preserve"> - </w:t>
      </w:r>
      <w:r w:rsidR="003E1779" w:rsidRPr="001F39AF">
        <w:fldChar w:fldCharType="begin"/>
      </w:r>
      <w:r w:rsidR="003E1779" w:rsidRPr="001F39AF">
        <w:instrText xml:space="preserve"> REF _Ref449446167 \h </w:instrText>
      </w:r>
      <w:r w:rsidR="004B430F" w:rsidRPr="001F39AF">
        <w:instrText xml:space="preserve"> \* MERGEFORMAT </w:instrText>
      </w:r>
      <w:r w:rsidR="003E1779" w:rsidRPr="001F39AF">
        <w:fldChar w:fldCharType="separate"/>
      </w:r>
      <w:r w:rsidR="00552F1C">
        <w:t xml:space="preserve">Figure </w:t>
      </w:r>
      <w:r w:rsidR="00552F1C">
        <w:rPr>
          <w:noProof/>
        </w:rPr>
        <w:t>2</w:t>
      </w:r>
      <w:r w:rsidR="003E1779" w:rsidRPr="001F39AF">
        <w:fldChar w:fldCharType="end"/>
      </w:r>
      <w:r w:rsidR="00307F1B" w:rsidRPr="001F39AF">
        <w:t>), les tas étaient bâchés 48h par semaine sur 11 semaines de suivi afin de suivre les concentrations gazeuses en entrée et sortie de chambre</w:t>
      </w:r>
      <w:r w:rsidR="003E1779" w:rsidRPr="001F39AF">
        <w:t xml:space="preserve"> via l’analyseur INOVA 1412</w:t>
      </w:r>
      <w:r w:rsidR="00307F1B" w:rsidRPr="001F39AF">
        <w:t>. Le débit de ventilation a été étudié selon différentes méthodes</w:t>
      </w:r>
      <w:r w:rsidR="003E1779" w:rsidRPr="001F39AF">
        <w:t xml:space="preserve"> : </w:t>
      </w:r>
      <w:r w:rsidR="00307F1B" w:rsidRPr="001F39AF">
        <w:t xml:space="preserve">gaz traceur </w:t>
      </w:r>
      <w:r w:rsidR="0031290D" w:rsidRPr="002C7C45">
        <w:t>SF</w:t>
      </w:r>
      <w:r w:rsidR="0031290D" w:rsidRPr="002C7C45">
        <w:rPr>
          <w:vertAlign w:val="subscript"/>
        </w:rPr>
        <w:t>6</w:t>
      </w:r>
      <w:r w:rsidR="00307F1B" w:rsidRPr="001F39AF">
        <w:t>, extracteur FANCOM, anémomètre fil chaud</w:t>
      </w:r>
      <w:r w:rsidR="003E1779" w:rsidRPr="001F39AF">
        <w:t>.</w:t>
      </w:r>
    </w:p>
    <w:p w14:paraId="69C08C4A" w14:textId="77777777" w:rsidR="00C25983" w:rsidRPr="001F39AF" w:rsidRDefault="003E1779" w:rsidP="004B430F">
      <w:pPr>
        <w:pStyle w:val="ADEMETexte"/>
      </w:pPr>
      <w:r w:rsidRPr="001F39AF">
        <w:rPr>
          <w:noProof/>
          <w:lang w:eastAsia="fr-FR"/>
        </w:rPr>
        <mc:AlternateContent>
          <mc:Choice Requires="wps">
            <w:drawing>
              <wp:anchor distT="0" distB="0" distL="114300" distR="114300" simplePos="0" relativeHeight="251694080" behindDoc="1" locked="0" layoutInCell="1" allowOverlap="1" wp14:anchorId="599647F2" wp14:editId="75530719">
                <wp:simplePos x="0" y="0"/>
                <wp:positionH relativeFrom="column">
                  <wp:posOffset>274320</wp:posOffset>
                </wp:positionH>
                <wp:positionV relativeFrom="paragraph">
                  <wp:posOffset>1369060</wp:posOffset>
                </wp:positionV>
                <wp:extent cx="5514975" cy="635"/>
                <wp:effectExtent l="0" t="0" r="9525" b="6350"/>
                <wp:wrapTight wrapText="bothSides">
                  <wp:wrapPolygon edited="0">
                    <wp:start x="0" y="0"/>
                    <wp:lineTo x="0" y="20681"/>
                    <wp:lineTo x="21563" y="20681"/>
                    <wp:lineTo x="21563"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5514975" cy="635"/>
                        </a:xfrm>
                        <a:prstGeom prst="rect">
                          <a:avLst/>
                        </a:prstGeom>
                        <a:solidFill>
                          <a:prstClr val="white"/>
                        </a:solidFill>
                        <a:ln>
                          <a:noFill/>
                        </a:ln>
                        <a:effectLst/>
                      </wps:spPr>
                      <wps:txbx>
                        <w:txbxContent>
                          <w:p w14:paraId="5F1484DA" w14:textId="77777777" w:rsidR="001416E5" w:rsidRPr="00EB7C1A" w:rsidRDefault="001416E5" w:rsidP="003E1779">
                            <w:pPr>
                              <w:pStyle w:val="Lgende"/>
                              <w:rPr>
                                <w:rFonts w:eastAsia="MS Mincho"/>
                                <w:noProof/>
                                <w:szCs w:val="24"/>
                              </w:rPr>
                            </w:pPr>
                            <w:bookmarkStart w:id="10" w:name="_Ref449446167"/>
                            <w:r>
                              <w:t xml:space="preserve">Figure </w:t>
                            </w:r>
                            <w:r w:rsidR="00690DBB">
                              <w:rPr>
                                <w:noProof/>
                              </w:rPr>
                              <w:fldChar w:fldCharType="begin"/>
                            </w:r>
                            <w:r w:rsidR="00690DBB">
                              <w:rPr>
                                <w:noProof/>
                              </w:rPr>
                              <w:instrText xml:space="preserve"> SEQ Figure \* ARABIC </w:instrText>
                            </w:r>
                            <w:r w:rsidR="00690DBB">
                              <w:rPr>
                                <w:noProof/>
                              </w:rPr>
                              <w:fldChar w:fldCharType="separate"/>
                            </w:r>
                            <w:r>
                              <w:rPr>
                                <w:noProof/>
                              </w:rPr>
                              <w:t>2</w:t>
                            </w:r>
                            <w:r w:rsidR="00690DBB">
                              <w:rPr>
                                <w:noProof/>
                              </w:rPr>
                              <w:fldChar w:fldCharType="end"/>
                            </w:r>
                            <w:bookmarkEnd w:id="10"/>
                            <w:r>
                              <w:t xml:space="preserve"> : Dispositif de suivi des émissions gazeuses en ferme expérimentale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99647F2" id="Zone de texte 21" o:spid="_x0000_s1028" type="#_x0000_t202" style="position:absolute;left:0;text-align:left;margin-left:21.6pt;margin-top:107.8pt;width:434.2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" stroked="f">
                <v:textbox style="mso-fit-shape-to-text:t" inset="0,0,0,0">
                  <w:txbxContent>
                    <w:p w14:paraId="5F1484DA" w14:textId="77777777" w:rsidR="001416E5" w:rsidRPr="00EB7C1A" w:rsidRDefault="001416E5" w:rsidP="003E1779">
                      <w:pPr>
                        <w:pStyle w:val="Lgende"/>
                        <w:rPr>
                          <w:rFonts w:eastAsia="MS Mincho"/>
                          <w:noProof/>
                          <w:szCs w:val="24"/>
                        </w:rPr>
                      </w:pPr>
                      <w:bookmarkStart w:id="12" w:name="_Ref449446167"/>
                      <w:r>
                        <w:t xml:space="preserve">Figure </w:t>
                      </w:r>
                      <w:fldSimple w:instr=" SEQ Figure \* ARABIC ">
                        <w:r>
                          <w:rPr>
                            <w:noProof/>
                          </w:rPr>
                          <w:t>2</w:t>
                        </w:r>
                      </w:fldSimple>
                      <w:bookmarkEnd w:id="12"/>
                      <w:r>
                        <w:t xml:space="preserve"> : Dispositif de suivi des émissions gazeuses en ferme expérimentale</w:t>
                      </w:r>
                    </w:p>
                  </w:txbxContent>
                </v:textbox>
                <w10:wrap type="tight"/>
              </v:shape>
            </w:pict>
          </mc:Fallback>
        </mc:AlternateContent>
      </w:r>
      <w:r w:rsidRPr="001F39AF">
        <w:rPr>
          <w:noProof/>
          <w:lang w:eastAsia="fr-FR"/>
        </w:rPr>
        <mc:AlternateContent>
          <mc:Choice Requires="wpg">
            <w:drawing>
              <wp:anchor distT="0" distB="0" distL="114300" distR="114300" simplePos="0" relativeHeight="251692032" behindDoc="0" locked="0" layoutInCell="1" allowOverlap="1" wp14:anchorId="0D443169" wp14:editId="0C284F35">
                <wp:simplePos x="0" y="0"/>
                <wp:positionH relativeFrom="margin">
                  <wp:posOffset>274320</wp:posOffset>
                </wp:positionH>
                <wp:positionV relativeFrom="paragraph">
                  <wp:posOffset>346075</wp:posOffset>
                </wp:positionV>
                <wp:extent cx="5514975" cy="1184910"/>
                <wp:effectExtent l="0" t="0" r="9525" b="0"/>
                <wp:wrapTight wrapText="bothSides">
                  <wp:wrapPolygon edited="0">
                    <wp:start x="0" y="0"/>
                    <wp:lineTo x="0" y="21183"/>
                    <wp:lineTo x="18429" y="21183"/>
                    <wp:lineTo x="21563" y="21183"/>
                    <wp:lineTo x="21563" y="0"/>
                    <wp:lineTo x="12311" y="0"/>
                    <wp:lineTo x="0" y="0"/>
                  </wp:wrapPolygon>
                </wp:wrapTight>
                <wp:docPr id="20" name="Groupe 20"/>
                <wp:cNvGraphicFramePr/>
                <a:graphic xmlns:a="http://schemas.openxmlformats.org/drawingml/2006/main">
                  <a:graphicData uri="http://schemas.microsoft.com/office/word/2010/wordprocessingGroup">
                    <wpg:wgp>
                      <wpg:cNvGrpSpPr/>
                      <wpg:grpSpPr>
                        <a:xfrm>
                          <a:off x="0" y="0"/>
                          <a:ext cx="5514975" cy="1184910"/>
                          <a:chOff x="0" y="0"/>
                          <a:chExt cx="5514975" cy="1184910"/>
                        </a:xfrm>
                      </wpg:grpSpPr>
                      <pic:pic xmlns:pic="http://schemas.openxmlformats.org/drawingml/2006/picture">
                        <pic:nvPicPr>
                          <pic:cNvPr id="19" name="Image 20" descr="G:\Documents\Dossier E. Lorinquer\2-Dossier\2012_Ademe_EMAFUM\Tâche 2_Essai derval\Emafum_derval\photos\2013 02 18_serres_montees\2013_02_19_S2_n2.JPG"/>
                          <pic:cNvPicPr>
                            <a:picLocks noChangeAspect="1"/>
                          </pic:cNvPicPr>
                        </pic:nvPicPr>
                        <pic:blipFill>
                          <a:blip r:embed="rId22" cstate="print"/>
                          <a:srcRect/>
                          <a:stretch>
                            <a:fillRect/>
                          </a:stretch>
                        </pic:blipFill>
                        <pic:spPr bwMode="auto">
                          <a:xfrm>
                            <a:off x="3105150" y="9525"/>
                            <a:ext cx="1571625" cy="1175385"/>
                          </a:xfrm>
                          <a:prstGeom prst="rect">
                            <a:avLst/>
                          </a:prstGeom>
                          <a:noFill/>
                          <a:ln w="9525">
                            <a:noFill/>
                            <a:miter lim="800000"/>
                            <a:headEnd/>
                            <a:tailEnd/>
                          </a:ln>
                        </pic:spPr>
                      </pic:pic>
                      <pic:pic xmlns:pic="http://schemas.openxmlformats.org/drawingml/2006/picture">
                        <pic:nvPicPr>
                          <pic:cNvPr id="31" name="Image 21" descr="G:\Documents\Dossier E. Lorinquer\2-Dossier\2012_Ademe_EMAFUM\Tâche 2_Essai derval\Emafum_derval\photos\2013 02 18_serres_montees\2013_02_19_S1_extracteur.JPG"/>
                          <pic:cNvPicPr>
                            <a:picLocks noChangeAspect="1"/>
                          </pic:cNvPicPr>
                        </pic:nvPicPr>
                        <pic:blipFill>
                          <a:blip r:embed="rId23" cstate="print"/>
                          <a:srcRect/>
                          <a:stretch>
                            <a:fillRect/>
                          </a:stretch>
                        </pic:blipFill>
                        <pic:spPr bwMode="auto">
                          <a:xfrm>
                            <a:off x="4638675" y="9525"/>
                            <a:ext cx="876300" cy="1158240"/>
                          </a:xfrm>
                          <a:prstGeom prst="rect">
                            <a:avLst/>
                          </a:prstGeom>
                          <a:noFill/>
                          <a:ln w="9525">
                            <a:noFill/>
                            <a:miter lim="800000"/>
                            <a:headEnd/>
                            <a:tailEnd/>
                          </a:ln>
                        </pic:spPr>
                      </pic:pic>
                      <pic:pic xmlns:pic="http://schemas.openxmlformats.org/drawingml/2006/picture">
                        <pic:nvPicPr>
                          <pic:cNvPr id="716" name="Image 7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62100" y="0"/>
                            <a:ext cx="1562100" cy="1173480"/>
                          </a:xfrm>
                          <a:prstGeom prst="rect">
                            <a:avLst/>
                          </a:prstGeom>
                        </pic:spPr>
                      </pic:pic>
                      <pic:pic xmlns:pic="http://schemas.openxmlformats.org/drawingml/2006/picture">
                        <pic:nvPicPr>
                          <pic:cNvPr id="714" name="Image 7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3370" cy="117538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2C5DC9A2" id="Groupe 20" o:spid="_x0000_s1026" style="position:absolute;margin-left:21.6pt;margin-top:27.25pt;width:434.25pt;height:93.3pt;z-index:251692032;mso-position-horizontal-relative:margin" coordsize="55149,11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&#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">
                <v:shape id="Image 20" o:spid="_x0000_s1027" type="#_x0000_t75" style="position:absolute;left:31051;top:95;width:15716;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">
                  <v:imagedata r:id="rId26" o:title="2013_02_19_S2_n2"/>
                  <v:path arrowok="t"/>
                </v:shape>
                <v:shape id="Image 21" o:spid="_x0000_s1028" type="#_x0000_t75" style="position:absolute;left:46386;top:95;width:876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">
                  <v:imagedata r:id="rId27" o:title="2013_02_19_S1_extracteur"/>
                  <v:path arrowok="t"/>
                </v:shape>
                <v:shape id="Image 716" o:spid="_x0000_s1029" type="#_x0000_t75" style="position:absolute;left:15621;width:15621;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">
                  <v:imagedata r:id="rId28" o:title=""/>
                  <v:path arrowok="t"/>
                </v:shape>
                <v:shape id="Image 714" o:spid="_x0000_s1030" type="#_x0000_t75" style="position:absolute;width:15633;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">
                  <v:imagedata r:id="rId29" o:title=""/>
                  <v:path arrowok="t"/>
                </v:shape>
                <w10:wrap type="tight" anchorx="margin"/>
              </v:group>
            </w:pict>
          </mc:Fallback>
        </mc:AlternateContent>
      </w:r>
      <w:r w:rsidRPr="001F39AF">
        <w:t xml:space="preserve">Les données météorologiques (pluviométrie, hygrométrie, températures) ont été récoltées sur toute la durée du suivi, les lixiviats ont été pesés et analysés. </w:t>
      </w:r>
    </w:p>
    <w:p w14:paraId="1AD2DF28" w14:textId="77777777" w:rsidR="00307BFC" w:rsidRPr="001F39AF" w:rsidRDefault="003E1779" w:rsidP="003E1779">
      <w:pPr>
        <w:pStyle w:val="ADEMETitre3"/>
      </w:pPr>
      <w:bookmarkStart w:id="11" w:name="_Toc456982037"/>
      <w:r w:rsidRPr="001F39AF">
        <w:t>Traitement des données</w:t>
      </w:r>
      <w:bookmarkEnd w:id="11"/>
    </w:p>
    <w:p w14:paraId="26C7C711" w14:textId="77777777" w:rsidR="00B71BFC" w:rsidRPr="001F39AF" w:rsidRDefault="00B71BFC" w:rsidP="004B430F">
      <w:pPr>
        <w:pStyle w:val="ADEMETexte"/>
      </w:pPr>
      <w:r w:rsidRPr="001F39AF">
        <w:t xml:space="preserve">A partir des concentrations mesurées par l’analyseur, un gradient est calculé par différence entre la concentration en sortie et en entrée de la serre. Ce gradient est ensuite multiplié par le débit d’air des ventilateurs, ce qui donne une émission, en unité de masse par unité de temps. </w:t>
      </w:r>
    </w:p>
    <w:p w14:paraId="592CA03B" w14:textId="77777777" w:rsidR="00307BFC" w:rsidRPr="001F39AF" w:rsidRDefault="00B71BFC" w:rsidP="004B430F">
      <w:pPr>
        <w:pStyle w:val="ADEMETexte"/>
      </w:pPr>
      <w:r w:rsidRPr="001F39AF">
        <w:t>Une interpolation linéaire a été faite entre deux points qui sont des moyennes sur 48h de mesure en serre. Ces valeurs permettent de calculer la perte cumulée des différents gaz sur l’ensemble de la période.</w:t>
      </w:r>
    </w:p>
    <w:p w14:paraId="200BD519" w14:textId="77777777" w:rsidR="00B71BFC" w:rsidRPr="001F39AF" w:rsidRDefault="00B71BFC" w:rsidP="00B71BFC"/>
    <w:tbl>
      <w:tblPr>
        <w:tblStyle w:val="Grilledutableau"/>
        <w:tblpPr w:leftFromText="141" w:rightFromText="141" w:vertAnchor="text" w:horzAnchor="page" w:tblpX="6991"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226"/>
      </w:tblGrid>
      <w:tr w:rsidR="003054BC" w:rsidRPr="001F39AF" w14:paraId="1ECCFC50" w14:textId="77777777" w:rsidTr="003054BC">
        <w:trPr>
          <w:trHeight w:val="1156"/>
        </w:trPr>
        <w:tc>
          <w:tcPr>
            <w:tcW w:w="2196" w:type="dxa"/>
            <w:vAlign w:val="center"/>
          </w:tcPr>
          <w:p w14:paraId="00FAD583" w14:textId="77777777" w:rsidR="003054BC" w:rsidRPr="001F39AF" w:rsidRDefault="003054BC" w:rsidP="003054BC">
            <w:pPr>
              <w:jc w:val="center"/>
              <w:rPr>
                <w:rFonts w:asciiTheme="minorHAnsi" w:hAnsiTheme="minorHAnsi" w:cstheme="minorHAnsi"/>
              </w:rPr>
            </w:pPr>
            <w:r w:rsidRPr="001F39AF">
              <w:rPr>
                <w:rFonts w:asciiTheme="minorHAnsi" w:hAnsiTheme="minorHAnsi" w:cstheme="minorHAnsi"/>
                <w:noProof/>
                <w:lang w:eastAsia="fr-FR"/>
              </w:rPr>
              <mc:AlternateContent>
                <mc:Choice Requires="wps">
                  <w:drawing>
                    <wp:anchor distT="0" distB="0" distL="114300" distR="114300" simplePos="0" relativeHeight="251703296" behindDoc="0" locked="0" layoutInCell="1" allowOverlap="1" wp14:anchorId="0173515D" wp14:editId="40051D99">
                      <wp:simplePos x="0" y="0"/>
                      <wp:positionH relativeFrom="column">
                        <wp:posOffset>840740</wp:posOffset>
                      </wp:positionH>
                      <wp:positionV relativeFrom="paragraph">
                        <wp:posOffset>1185545</wp:posOffset>
                      </wp:positionV>
                      <wp:extent cx="375285" cy="323215"/>
                      <wp:effectExtent l="0" t="0" r="0" b="63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F9AA" w14:textId="77777777" w:rsidR="001416E5" w:rsidRPr="003A50E5" w:rsidRDefault="001416E5" w:rsidP="003054BC">
                                  <w:pPr>
                                    <w:rPr>
                                      <w:color w:val="FFFFFF" w:themeColor="background1"/>
                                    </w:rPr>
                                  </w:pPr>
                                  <w:r>
                                    <w:rPr>
                                      <w:color w:val="FFFFFF" w:themeColor="background1"/>
                                    </w:rPr>
                                    <w:t>(</w:t>
                                  </w:r>
                                  <w:r w:rsidRPr="003A50E5">
                                    <w:rPr>
                                      <w:color w:val="FFFFFF" w:themeColor="background1"/>
                                    </w:rPr>
                                    <w:t>a</w:t>
                                  </w:r>
                                  <w:r>
                                    <w:rPr>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73515D" id="Zone de texte 59" o:spid="_x0000_s1029" type="#_x0000_t202" style="position:absolute;left:0;text-align:left;margin-left:66.2pt;margin-top:93.35pt;width:29.55pt;height:2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" filled="f" stroked="f">
                      <v:textbox>
                        <w:txbxContent>
                          <w:p w14:paraId="0837F9AA" w14:textId="77777777" w:rsidR="001416E5" w:rsidRPr="003A50E5" w:rsidRDefault="001416E5" w:rsidP="003054BC">
                            <w:pPr>
                              <w:rPr>
                                <w:color w:val="FFFFFF" w:themeColor="background1"/>
                              </w:rPr>
                            </w:pPr>
                            <w:r>
                              <w:rPr>
                                <w:color w:val="FFFFFF" w:themeColor="background1"/>
                              </w:rPr>
                              <w:t>(</w:t>
                            </w:r>
                            <w:r w:rsidRPr="003A50E5">
                              <w:rPr>
                                <w:color w:val="FFFFFF" w:themeColor="background1"/>
                              </w:rPr>
                              <w:t>a</w:t>
                            </w:r>
                            <w:r>
                              <w:rPr>
                                <w:color w:val="FFFFFF" w:themeColor="background1"/>
                              </w:rPr>
                              <w:t>)</w:t>
                            </w:r>
                          </w:p>
                        </w:txbxContent>
                      </v:textbox>
                    </v:shape>
                  </w:pict>
                </mc:Fallback>
              </mc:AlternateContent>
            </w:r>
            <w:r w:rsidRPr="001F39AF">
              <w:rPr>
                <w:rFonts w:asciiTheme="minorHAnsi" w:hAnsiTheme="minorHAnsi" w:cstheme="minorHAnsi"/>
                <w:noProof/>
                <w:lang w:eastAsia="fr-FR"/>
              </w:rPr>
              <w:drawing>
                <wp:inline distT="0" distB="0" distL="0" distR="0" wp14:anchorId="1F4D54FF" wp14:editId="74C2747A">
                  <wp:extent cx="1076325" cy="1437437"/>
                  <wp:effectExtent l="76200" t="76200" r="85725" b="86995"/>
                  <wp:docPr id="29" name="Image 2" descr="C:\Users\Laurence.Loyon\Documents\A-PROJET DE RECHERCHE\Projet EMAFUM (Idele)\Tache 3\Manip stockage\photo rapport\P10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nce.Loyon\Documents\A-PROJET DE RECHERCHE\Projet EMAFUM (Idele)\Tache 3\Manip stockage\photo rapport\P1040022.JPG"/>
                          <pic:cNvPicPr>
                            <a:picLocks noChangeAspect="1" noChangeArrowheads="1"/>
                          </pic:cNvPicPr>
                        </pic:nvPicPr>
                        <pic:blipFill>
                          <a:blip r:embed="rId30" cstate="print"/>
                          <a:srcRect/>
                          <a:stretch>
                            <a:fillRect/>
                          </a:stretch>
                        </pic:blipFill>
                        <pic:spPr bwMode="auto">
                          <a:xfrm>
                            <a:off x="0" y="0"/>
                            <a:ext cx="1084950" cy="1448955"/>
                          </a:xfrm>
                          <a:prstGeom prst="rect">
                            <a:avLst/>
                          </a:prstGeom>
                          <a:noFill/>
                          <a:ln w="31750" cmpd="sng">
                            <a:solidFill>
                              <a:schemeClr val="tx1"/>
                            </a:solidFill>
                            <a:miter lim="800000"/>
                            <a:headEnd/>
                            <a:tailEnd/>
                          </a:ln>
                          <a:scene3d>
                            <a:camera prst="orthographicFront"/>
                            <a:lightRig rig="threePt" dir="t"/>
                          </a:scene3d>
                          <a:sp3d prstMaterial="dkEdge"/>
                        </pic:spPr>
                      </pic:pic>
                    </a:graphicData>
                  </a:graphic>
                </wp:inline>
              </w:drawing>
            </w:r>
          </w:p>
        </w:tc>
        <w:tc>
          <w:tcPr>
            <w:tcW w:w="2226" w:type="dxa"/>
            <w:vAlign w:val="center"/>
          </w:tcPr>
          <w:p w14:paraId="31DDA343" w14:textId="77777777" w:rsidR="003054BC" w:rsidRPr="001F39AF" w:rsidRDefault="003054BC" w:rsidP="003054BC">
            <w:pPr>
              <w:jc w:val="center"/>
              <w:rPr>
                <w:rFonts w:asciiTheme="minorHAnsi" w:hAnsiTheme="minorHAnsi" w:cstheme="minorHAnsi"/>
              </w:rPr>
            </w:pPr>
            <w:r w:rsidRPr="001F39AF">
              <w:rPr>
                <w:rFonts w:asciiTheme="minorHAnsi" w:hAnsiTheme="minorHAnsi" w:cstheme="minorHAnsi"/>
                <w:noProof/>
                <w:lang w:eastAsia="fr-FR"/>
              </w:rPr>
              <mc:AlternateContent>
                <mc:Choice Requires="wps">
                  <w:drawing>
                    <wp:anchor distT="0" distB="0" distL="114300" distR="114300" simplePos="0" relativeHeight="251702272" behindDoc="0" locked="0" layoutInCell="1" allowOverlap="1" wp14:anchorId="62FB7536" wp14:editId="63CC936C">
                      <wp:simplePos x="0" y="0"/>
                      <wp:positionH relativeFrom="column">
                        <wp:posOffset>875665</wp:posOffset>
                      </wp:positionH>
                      <wp:positionV relativeFrom="paragraph">
                        <wp:posOffset>1263015</wp:posOffset>
                      </wp:positionV>
                      <wp:extent cx="422910" cy="351790"/>
                      <wp:effectExtent l="635" t="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5CCC" w14:textId="77777777" w:rsidR="001416E5" w:rsidRPr="003A50E5" w:rsidRDefault="001416E5" w:rsidP="003054BC">
                                  <w:pPr>
                                    <w:rPr>
                                      <w:color w:val="FFFFFF" w:themeColor="background1"/>
                                    </w:rPr>
                                  </w:pPr>
                                  <w:r>
                                    <w:rPr>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FB7536" id="Zone de texte 62" o:spid="_x0000_s1030" type="#_x0000_t202" style="position:absolute;left:0;text-align:left;margin-left:68.95pt;margin-top:99.45pt;width:33.3pt;height:2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" filled="f" stroked="f">
                      <v:textbox>
                        <w:txbxContent>
                          <w:p w14:paraId="31835CCC" w14:textId="77777777" w:rsidR="001416E5" w:rsidRPr="003A50E5" w:rsidRDefault="001416E5" w:rsidP="003054BC">
                            <w:pPr>
                              <w:rPr>
                                <w:color w:val="FFFFFF" w:themeColor="background1"/>
                              </w:rPr>
                            </w:pPr>
                            <w:r>
                              <w:rPr>
                                <w:color w:val="FFFFFF" w:themeColor="background1"/>
                              </w:rPr>
                              <w:t>(b)</w:t>
                            </w:r>
                          </w:p>
                        </w:txbxContent>
                      </v:textbox>
                    </v:shape>
                  </w:pict>
                </mc:Fallback>
              </mc:AlternateContent>
            </w:r>
            <w:r w:rsidRPr="001F39AF">
              <w:rPr>
                <w:rFonts w:asciiTheme="minorHAnsi" w:hAnsiTheme="minorHAnsi" w:cstheme="minorHAnsi"/>
                <w:noProof/>
                <w:lang w:eastAsia="fr-FR"/>
              </w:rPr>
              <w:drawing>
                <wp:inline distT="0" distB="0" distL="0" distR="0" wp14:anchorId="3A408B46" wp14:editId="592BCBA1">
                  <wp:extent cx="1105481" cy="1476375"/>
                  <wp:effectExtent l="76200" t="76200" r="76200" b="85725"/>
                  <wp:docPr id="30" name="Image 1" descr="C:\Users\Laurence.Loyon\Documents\A-PROJET DE RECHERCHE\Projet EMAFUM (Idele)\Tache 3\Manip stockage\photo rapport\P104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ce.Loyon\Documents\A-PROJET DE RECHERCHE\Projet EMAFUM (Idele)\Tache 3\Manip stockage\photo rapport\P1040026.JPG"/>
                          <pic:cNvPicPr>
                            <a:picLocks noChangeAspect="1" noChangeArrowheads="1"/>
                          </pic:cNvPicPr>
                        </pic:nvPicPr>
                        <pic:blipFill>
                          <a:blip r:embed="rId31" cstate="print"/>
                          <a:srcRect/>
                          <a:stretch>
                            <a:fillRect/>
                          </a:stretch>
                        </pic:blipFill>
                        <pic:spPr bwMode="auto">
                          <a:xfrm>
                            <a:off x="0" y="0"/>
                            <a:ext cx="1125584" cy="1503222"/>
                          </a:xfrm>
                          <a:prstGeom prst="rect">
                            <a:avLst/>
                          </a:prstGeom>
                          <a:noFill/>
                          <a:ln w="31750">
                            <a:solidFill>
                              <a:schemeClr val="tx1"/>
                            </a:solidFill>
                            <a:miter lim="800000"/>
                            <a:headEnd/>
                            <a:tailEnd/>
                          </a:ln>
                          <a:scene3d>
                            <a:camera prst="orthographicFront"/>
                            <a:lightRig rig="threePt" dir="t"/>
                          </a:scene3d>
                          <a:sp3d prstMaterial="dkEdge"/>
                        </pic:spPr>
                      </pic:pic>
                    </a:graphicData>
                  </a:graphic>
                </wp:inline>
              </w:drawing>
            </w:r>
          </w:p>
        </w:tc>
      </w:tr>
      <w:tr w:rsidR="003054BC" w:rsidRPr="001F39AF" w14:paraId="0CBC1E37" w14:textId="77777777" w:rsidTr="003054BC">
        <w:trPr>
          <w:trHeight w:val="80"/>
        </w:trPr>
        <w:tc>
          <w:tcPr>
            <w:tcW w:w="2196" w:type="dxa"/>
            <w:vAlign w:val="center"/>
          </w:tcPr>
          <w:p w14:paraId="38F8462B" w14:textId="77777777" w:rsidR="003054BC" w:rsidRPr="001F39AF" w:rsidRDefault="003054BC" w:rsidP="003054BC">
            <w:pPr>
              <w:rPr>
                <w:rFonts w:asciiTheme="minorHAnsi" w:hAnsiTheme="minorHAnsi" w:cstheme="minorHAnsi"/>
                <w:noProof/>
              </w:rPr>
            </w:pPr>
          </w:p>
        </w:tc>
        <w:tc>
          <w:tcPr>
            <w:tcW w:w="2226" w:type="dxa"/>
            <w:vAlign w:val="center"/>
          </w:tcPr>
          <w:p w14:paraId="27A8AB30" w14:textId="77777777" w:rsidR="003054BC" w:rsidRPr="001F39AF" w:rsidRDefault="003054BC" w:rsidP="003054BC">
            <w:pPr>
              <w:jc w:val="center"/>
              <w:rPr>
                <w:rFonts w:asciiTheme="minorHAnsi" w:hAnsiTheme="minorHAnsi" w:cstheme="minorHAnsi"/>
                <w:noProof/>
              </w:rPr>
            </w:pPr>
          </w:p>
        </w:tc>
      </w:tr>
      <w:tr w:rsidR="003054BC" w:rsidRPr="001F39AF" w14:paraId="30681658" w14:textId="77777777" w:rsidTr="003054BC">
        <w:trPr>
          <w:trHeight w:val="1195"/>
        </w:trPr>
        <w:tc>
          <w:tcPr>
            <w:tcW w:w="2196" w:type="dxa"/>
            <w:vAlign w:val="center"/>
          </w:tcPr>
          <w:p w14:paraId="27DFEC4A" w14:textId="77777777" w:rsidR="003054BC" w:rsidRPr="001F39AF" w:rsidRDefault="003054BC" w:rsidP="003054BC">
            <w:pPr>
              <w:jc w:val="center"/>
              <w:rPr>
                <w:rFonts w:asciiTheme="minorHAnsi" w:hAnsiTheme="minorHAnsi" w:cstheme="minorHAnsi"/>
              </w:rPr>
            </w:pPr>
            <w:r w:rsidRPr="001F39AF">
              <w:rPr>
                <w:rFonts w:asciiTheme="minorHAnsi" w:hAnsiTheme="minorHAnsi" w:cstheme="minorHAnsi"/>
                <w:noProof/>
                <w:lang w:eastAsia="fr-FR"/>
              </w:rPr>
              <mc:AlternateContent>
                <mc:Choice Requires="wps">
                  <w:drawing>
                    <wp:anchor distT="0" distB="0" distL="114300" distR="114300" simplePos="0" relativeHeight="251701248" behindDoc="0" locked="0" layoutInCell="1" allowOverlap="1" wp14:anchorId="002FB91B" wp14:editId="41DCFD93">
                      <wp:simplePos x="0" y="0"/>
                      <wp:positionH relativeFrom="column">
                        <wp:posOffset>860425</wp:posOffset>
                      </wp:positionH>
                      <wp:positionV relativeFrom="paragraph">
                        <wp:posOffset>1287780</wp:posOffset>
                      </wp:positionV>
                      <wp:extent cx="422910" cy="351790"/>
                      <wp:effectExtent l="0" t="0" r="0" b="127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EFAA4" w14:textId="77777777" w:rsidR="001416E5" w:rsidRPr="003A50E5" w:rsidRDefault="001416E5" w:rsidP="003054BC">
                                  <w:pPr>
                                    <w:rPr>
                                      <w:color w:val="FFFFFF" w:themeColor="background1"/>
                                    </w:rPr>
                                  </w:pPr>
                                  <w:r>
                                    <w:rPr>
                                      <w:color w:val="FFFFFF" w:themeColor="background1"/>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2FB91B" id="Zone de texte 61" o:spid="_x0000_s1031" type="#_x0000_t202" style="position:absolute;left:0;text-align:left;margin-left:67.75pt;margin-top:101.4pt;width:33.3pt;height:2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QLxAIAAMY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" filled="f" stroked="f">
                      <v:textbox>
                        <w:txbxContent>
                          <w:p w14:paraId="67CEFAA4" w14:textId="77777777" w:rsidR="001416E5" w:rsidRPr="003A50E5" w:rsidRDefault="001416E5" w:rsidP="003054BC">
                            <w:pPr>
                              <w:rPr>
                                <w:color w:val="FFFFFF" w:themeColor="background1"/>
                              </w:rPr>
                            </w:pPr>
                            <w:r>
                              <w:rPr>
                                <w:color w:val="FFFFFF" w:themeColor="background1"/>
                              </w:rPr>
                              <w:t>(c)</w:t>
                            </w:r>
                          </w:p>
                        </w:txbxContent>
                      </v:textbox>
                    </v:shape>
                  </w:pict>
                </mc:Fallback>
              </mc:AlternateContent>
            </w:r>
            <w:r w:rsidRPr="001F39AF">
              <w:rPr>
                <w:rFonts w:asciiTheme="minorHAnsi" w:hAnsiTheme="minorHAnsi" w:cstheme="minorHAnsi"/>
                <w:noProof/>
                <w:lang w:eastAsia="fr-FR"/>
              </w:rPr>
              <w:drawing>
                <wp:inline distT="0" distB="0" distL="0" distR="0" wp14:anchorId="55F8D628" wp14:editId="463C9805">
                  <wp:extent cx="1104900" cy="1475599"/>
                  <wp:effectExtent l="76200" t="76200" r="76200" b="86995"/>
                  <wp:docPr id="57" name="Image 5" descr="C:\Users\Laurence.Loyon\Documents\A-PROJET DE RECHERCHE\Projet EMAFUM (Idele)\Tache 3\Manip stockage\photo rapport\P10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ence.Loyon\Documents\A-PROJET DE RECHERCHE\Projet EMAFUM (Idele)\Tache 3\Manip stockage\photo rapport\P1040035.JPG"/>
                          <pic:cNvPicPr>
                            <a:picLocks noChangeAspect="1" noChangeArrowheads="1"/>
                          </pic:cNvPicPr>
                        </pic:nvPicPr>
                        <pic:blipFill>
                          <a:blip r:embed="rId32" cstate="print"/>
                          <a:srcRect/>
                          <a:stretch>
                            <a:fillRect/>
                          </a:stretch>
                        </pic:blipFill>
                        <pic:spPr bwMode="auto">
                          <a:xfrm>
                            <a:off x="0" y="0"/>
                            <a:ext cx="1116217" cy="1490713"/>
                          </a:xfrm>
                          <a:prstGeom prst="rect">
                            <a:avLst/>
                          </a:prstGeom>
                          <a:noFill/>
                          <a:ln w="31750">
                            <a:solidFill>
                              <a:schemeClr val="tx1"/>
                            </a:solidFill>
                            <a:miter lim="800000"/>
                            <a:headEnd/>
                            <a:tailEnd/>
                          </a:ln>
                          <a:scene3d>
                            <a:camera prst="orthographicFront"/>
                            <a:lightRig rig="threePt" dir="t"/>
                          </a:scene3d>
                          <a:sp3d prstMaterial="dkEdge"/>
                        </pic:spPr>
                      </pic:pic>
                    </a:graphicData>
                  </a:graphic>
                </wp:inline>
              </w:drawing>
            </w:r>
          </w:p>
        </w:tc>
        <w:tc>
          <w:tcPr>
            <w:tcW w:w="2226" w:type="dxa"/>
            <w:vAlign w:val="center"/>
          </w:tcPr>
          <w:p w14:paraId="54789139" w14:textId="77777777" w:rsidR="003054BC" w:rsidRPr="001F39AF" w:rsidRDefault="003054BC" w:rsidP="003054BC">
            <w:pPr>
              <w:keepNext/>
              <w:jc w:val="center"/>
              <w:rPr>
                <w:rFonts w:asciiTheme="minorHAnsi" w:hAnsiTheme="minorHAnsi" w:cstheme="minorHAnsi"/>
              </w:rPr>
            </w:pPr>
            <w:r w:rsidRPr="001F39AF">
              <w:rPr>
                <w:rFonts w:asciiTheme="minorHAnsi" w:hAnsiTheme="minorHAnsi" w:cstheme="minorHAnsi"/>
                <w:noProof/>
                <w:lang w:eastAsia="fr-FR"/>
              </w:rPr>
              <mc:AlternateContent>
                <mc:Choice Requires="wps">
                  <w:drawing>
                    <wp:anchor distT="0" distB="0" distL="114300" distR="114300" simplePos="0" relativeHeight="251704320" behindDoc="0" locked="0" layoutInCell="1" allowOverlap="1" wp14:anchorId="1DA0C957" wp14:editId="3C58DA0F">
                      <wp:simplePos x="0" y="0"/>
                      <wp:positionH relativeFrom="column">
                        <wp:posOffset>772795</wp:posOffset>
                      </wp:positionH>
                      <wp:positionV relativeFrom="paragraph">
                        <wp:posOffset>1247775</wp:posOffset>
                      </wp:positionV>
                      <wp:extent cx="422910" cy="351790"/>
                      <wp:effectExtent l="0" t="1905"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0D362" w14:textId="77777777" w:rsidR="001416E5" w:rsidRPr="003A50E5" w:rsidRDefault="001416E5" w:rsidP="003054BC">
                                  <w:pPr>
                                    <w:rPr>
                                      <w:color w:val="FFFFFF" w:themeColor="background1"/>
                                    </w:rPr>
                                  </w:pPr>
                                  <w:r>
                                    <w:rPr>
                                      <w:color w:val="FFFFFF" w:themeColor="background1"/>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A0C957" id="Zone de texte 60" o:spid="_x0000_s1032" type="#_x0000_t202" style="position:absolute;left:0;text-align:left;margin-left:60.85pt;margin-top:98.25pt;width:33.3pt;height:2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" filled="f" stroked="f">
                      <v:textbox>
                        <w:txbxContent>
                          <w:p w14:paraId="5FA0D362" w14:textId="77777777" w:rsidR="001416E5" w:rsidRPr="003A50E5" w:rsidRDefault="001416E5" w:rsidP="003054BC">
                            <w:pPr>
                              <w:rPr>
                                <w:color w:val="FFFFFF" w:themeColor="background1"/>
                              </w:rPr>
                            </w:pPr>
                            <w:r>
                              <w:rPr>
                                <w:color w:val="FFFFFF" w:themeColor="background1"/>
                              </w:rPr>
                              <w:t>(d)</w:t>
                            </w:r>
                          </w:p>
                        </w:txbxContent>
                      </v:textbox>
                    </v:shape>
                  </w:pict>
                </mc:Fallback>
              </mc:AlternateContent>
            </w:r>
            <w:r w:rsidRPr="001F39AF">
              <w:rPr>
                <w:rFonts w:asciiTheme="minorHAnsi" w:hAnsiTheme="minorHAnsi" w:cstheme="minorHAnsi"/>
                <w:noProof/>
                <w:lang w:eastAsia="fr-FR"/>
              </w:rPr>
              <w:drawing>
                <wp:inline distT="0" distB="0" distL="0" distR="0" wp14:anchorId="37B247EB" wp14:editId="4D7DCD60">
                  <wp:extent cx="1112613" cy="1485900"/>
                  <wp:effectExtent l="76200" t="76200" r="87630" b="76200"/>
                  <wp:docPr id="58" name="Image 4" descr="C:\Users\Laurence.Loyon\Documents\A-PROJET DE RECHERCHE\Projet EMAFUM (Idele)\Tache 3\Manip stockage\photo rapport\P10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ence.Loyon\Documents\A-PROJET DE RECHERCHE\Projet EMAFUM (Idele)\Tache 3\Manip stockage\photo rapport\P1040058.JPG"/>
                          <pic:cNvPicPr>
                            <a:picLocks noChangeAspect="1" noChangeArrowheads="1"/>
                          </pic:cNvPicPr>
                        </pic:nvPicPr>
                        <pic:blipFill>
                          <a:blip r:embed="rId33" cstate="print"/>
                          <a:srcRect/>
                          <a:stretch>
                            <a:fillRect/>
                          </a:stretch>
                        </pic:blipFill>
                        <pic:spPr bwMode="auto">
                          <a:xfrm>
                            <a:off x="0" y="0"/>
                            <a:ext cx="1135042" cy="1515854"/>
                          </a:xfrm>
                          <a:prstGeom prst="rect">
                            <a:avLst/>
                          </a:prstGeom>
                          <a:noFill/>
                          <a:ln w="31750">
                            <a:solidFill>
                              <a:schemeClr val="tx1"/>
                            </a:solidFill>
                            <a:miter lim="800000"/>
                            <a:headEnd/>
                            <a:tailEnd/>
                          </a:ln>
                          <a:scene3d>
                            <a:camera prst="orthographicFront"/>
                            <a:lightRig rig="threePt" dir="t"/>
                          </a:scene3d>
                          <a:sp3d prstMaterial="dkEdge"/>
                        </pic:spPr>
                      </pic:pic>
                    </a:graphicData>
                  </a:graphic>
                </wp:inline>
              </w:drawing>
            </w:r>
          </w:p>
        </w:tc>
      </w:tr>
    </w:tbl>
    <w:p w14:paraId="242DF142" w14:textId="77777777" w:rsidR="00307BFC" w:rsidRPr="001F39AF" w:rsidRDefault="00B71BFC" w:rsidP="00B71BFC">
      <w:pPr>
        <w:pStyle w:val="ADEMETitre2"/>
      </w:pPr>
      <w:bookmarkStart w:id="12" w:name="_Toc456982038"/>
      <w:r w:rsidRPr="001F39AF">
        <w:rPr>
          <w:color w:val="000000" w:themeColor="text1"/>
        </w:rPr>
        <w:t>Méthode de suivis en laboratoire</w:t>
      </w:r>
      <w:bookmarkEnd w:id="12"/>
    </w:p>
    <w:p w14:paraId="118D28CD" w14:textId="77777777" w:rsidR="003054BC" w:rsidRPr="001F39AF" w:rsidRDefault="003054BC" w:rsidP="003054BC">
      <w:pPr>
        <w:pStyle w:val="Lgende"/>
        <w:framePr w:w="4648" w:hSpace="141" w:wrap="around" w:vAnchor="text" w:hAnchor="page" w:x="6910" w:y="5058"/>
      </w:pPr>
      <w:bookmarkStart w:id="13" w:name="_Ref449447655"/>
      <w:r w:rsidRPr="001F39AF">
        <w:t xml:space="preserve">Figure </w:t>
      </w:r>
      <w:r w:rsidR="00690DBB">
        <w:rPr>
          <w:noProof/>
        </w:rPr>
        <w:fldChar w:fldCharType="begin"/>
      </w:r>
      <w:r w:rsidR="00690DBB">
        <w:rPr>
          <w:noProof/>
        </w:rPr>
        <w:instrText xml:space="preserve"> SEQ Figure \* ARABIC </w:instrText>
      </w:r>
      <w:r w:rsidR="00690DBB">
        <w:rPr>
          <w:noProof/>
        </w:rPr>
        <w:fldChar w:fldCharType="separate"/>
      </w:r>
      <w:r w:rsidR="00552F1C">
        <w:rPr>
          <w:noProof/>
        </w:rPr>
        <w:t>3</w:t>
      </w:r>
      <w:r w:rsidR="00690DBB">
        <w:rPr>
          <w:noProof/>
        </w:rPr>
        <w:fldChar w:fldCharType="end"/>
      </w:r>
      <w:bookmarkEnd w:id="13"/>
      <w:r w:rsidRPr="001F39AF">
        <w:t xml:space="preserve"> : prélèvement des échantillons de fumier en bâtiment de vaches laitières (a) aire de couchage en litière accumulée (b) prélèvement par carotteuse (c) carotte de litière prélevée (d) mise en cellule de stockage pour le suivi en laboratoire</w:t>
      </w:r>
    </w:p>
    <w:p w14:paraId="6F63004F" w14:textId="77777777" w:rsidR="00B71BFC" w:rsidRPr="001F39AF" w:rsidRDefault="00B71BFC" w:rsidP="004B430F">
      <w:pPr>
        <w:pStyle w:val="ADEMETexte"/>
        <w:rPr>
          <w:lang w:eastAsia="fr-FR"/>
        </w:rPr>
      </w:pPr>
      <w:r w:rsidRPr="001F39AF">
        <w:t>Cette tâche a pour but de mesurer les émissions de NH</w:t>
      </w:r>
      <w:r w:rsidRPr="001F39AF">
        <w:rPr>
          <w:vertAlign w:val="subscript"/>
        </w:rPr>
        <w:t>3</w:t>
      </w:r>
      <w:r w:rsidRPr="001F39AF">
        <w:t xml:space="preserve"> et gaz à effet de serre (N</w:t>
      </w:r>
      <w:r w:rsidRPr="001F39AF">
        <w:rPr>
          <w:vertAlign w:val="subscript"/>
        </w:rPr>
        <w:t>2</w:t>
      </w:r>
      <w:r w:rsidRPr="001F39AF">
        <w:t>O, CH</w:t>
      </w:r>
      <w:r w:rsidRPr="001F39AF">
        <w:rPr>
          <w:vertAlign w:val="subscript"/>
        </w:rPr>
        <w:t>4</w:t>
      </w:r>
      <w:r w:rsidRPr="001F39AF">
        <w:t xml:space="preserve"> et CO</w:t>
      </w:r>
      <w:r w:rsidRPr="001F39AF">
        <w:rPr>
          <w:vertAlign w:val="subscript"/>
        </w:rPr>
        <w:t>2</w:t>
      </w:r>
      <w:r w:rsidRPr="001F39AF">
        <w:t xml:space="preserve">) en laboratoire et d’observer le comportement des différentes strates d’une litière accumulée d’un bâtiment de vaches laitières (aérobies – anaérobies). </w:t>
      </w:r>
      <w:r w:rsidRPr="001F39AF">
        <w:rPr>
          <w:lang w:eastAsia="fr-FR"/>
        </w:rPr>
        <w:t>Le suivi des émissions gazeuses en conditions contrôlées a concerné 4 types prélèvement de fumier : (i) une colonne entière (Fumier « Colonne »), (ii) une strate basse (« anaérobie » Fumier « Strate Basse »), (iii) une strate haute (« aérobie », Fumier « Strate Haute ») d’une litière accumulée d’un bâtiment de vaches laitières, (iv) un échantillon de fumier tassé de la tâche 2 (Fumier « Tassé »).</w:t>
      </w:r>
      <w:r w:rsidR="003054BC" w:rsidRPr="001F39AF">
        <w:rPr>
          <w:lang w:eastAsia="fr-FR"/>
        </w:rPr>
        <w:t xml:space="preserve"> Le prélèvement a été effectué de façon à perturber le moins possible les échantillons pour éviter leur oxygénation à cœur. Pour chaque zone de prélèvement, 4 carottages accolés ont été réalisés pour s’affranchir à minima d’une éventuelle variabilité spatiale dans cette même zone de prélèvement. Le prélèvement a été effectué à l’aide d’une carotteuse (</w:t>
      </w:r>
      <w:r w:rsidR="003054BC" w:rsidRPr="001F39AF">
        <w:rPr>
          <w:lang w:eastAsia="fr-FR"/>
        </w:rPr>
        <w:fldChar w:fldCharType="begin"/>
      </w:r>
      <w:r w:rsidR="003054BC" w:rsidRPr="001F39AF">
        <w:rPr>
          <w:lang w:eastAsia="fr-FR"/>
        </w:rPr>
        <w:instrText xml:space="preserve"> REF _Ref449447655 \h </w:instrText>
      </w:r>
      <w:r w:rsidR="004B430F" w:rsidRPr="001F39AF">
        <w:rPr>
          <w:lang w:eastAsia="fr-FR"/>
        </w:rPr>
        <w:instrText xml:space="preserve"> \* MERGEFORMAT </w:instrText>
      </w:r>
      <w:r w:rsidR="003054BC" w:rsidRPr="001F39AF">
        <w:rPr>
          <w:lang w:eastAsia="fr-FR"/>
        </w:rPr>
      </w:r>
      <w:r w:rsidR="003054BC" w:rsidRPr="001F39AF">
        <w:rPr>
          <w:lang w:eastAsia="fr-FR"/>
        </w:rPr>
        <w:fldChar w:fldCharType="separate"/>
      </w:r>
      <w:r w:rsidR="00552F1C" w:rsidRPr="001F39AF">
        <w:t xml:space="preserve">Figure </w:t>
      </w:r>
      <w:r w:rsidR="00552F1C">
        <w:rPr>
          <w:noProof/>
        </w:rPr>
        <w:t>3</w:t>
      </w:r>
      <w:r w:rsidR="003054BC" w:rsidRPr="001F39AF">
        <w:rPr>
          <w:lang w:eastAsia="fr-FR"/>
        </w:rPr>
        <w:fldChar w:fldCharType="end"/>
      </w:r>
      <w:r w:rsidR="003054BC" w:rsidRPr="001F39AF">
        <w:rPr>
          <w:lang w:eastAsia="fr-FR"/>
        </w:rPr>
        <w:t>). A chaque zone de prélèvement, les 4 carottes prélevées, d’une hauteur comprise entre 30 et 40 cm avant expansion. Afin de comparer les émissions gazeuses au cours du stockage des 4 échantillons de fumier étudiés, l’analyse de l’azote ammoniacal (NH</w:t>
      </w:r>
      <w:r w:rsidR="003054BC" w:rsidRPr="004C20FC">
        <w:rPr>
          <w:vertAlign w:val="subscript"/>
          <w:lang w:eastAsia="fr-FR"/>
        </w:rPr>
        <w:t>4</w:t>
      </w:r>
      <w:r w:rsidR="003054BC" w:rsidRPr="004C20FC">
        <w:rPr>
          <w:vertAlign w:val="superscript"/>
          <w:lang w:eastAsia="fr-FR"/>
        </w:rPr>
        <w:t>+</w:t>
      </w:r>
      <w:r w:rsidR="003054BC" w:rsidRPr="001F39AF">
        <w:rPr>
          <w:lang w:eastAsia="fr-FR"/>
        </w:rPr>
        <w:t>), de l’azote total (Nt), des matières sèches (MS) et organiques (MO) a été réalisée au laboratoire Irstea.</w:t>
      </w:r>
    </w:p>
    <w:p w14:paraId="440FCD9C" w14:textId="77777777" w:rsidR="003054BC" w:rsidRPr="001F39AF" w:rsidRDefault="003054BC" w:rsidP="004B430F">
      <w:pPr>
        <w:pStyle w:val="ADEMETexte"/>
        <w:rPr>
          <w:lang w:eastAsia="fr-FR"/>
        </w:rPr>
      </w:pPr>
    </w:p>
    <w:p w14:paraId="2D4FBDB4" w14:textId="77777777" w:rsidR="003054BC" w:rsidRPr="001F39AF" w:rsidRDefault="003054BC" w:rsidP="004B430F">
      <w:pPr>
        <w:pStyle w:val="ADEMETexte"/>
        <w:rPr>
          <w:lang w:eastAsia="fr-FR"/>
        </w:rPr>
      </w:pPr>
      <w:r w:rsidRPr="001F39AF">
        <w:rPr>
          <w:rFonts w:asciiTheme="minorHAnsi" w:hAnsiTheme="minorHAnsi" w:cstheme="minorHAnsi"/>
          <w:noProof/>
          <w:lang w:eastAsia="fr-FR"/>
        </w:rPr>
        <w:lastRenderedPageBreak/>
        <w:drawing>
          <wp:anchor distT="0" distB="0" distL="114300" distR="114300" simplePos="0" relativeHeight="251705344" behindDoc="1" locked="0" layoutInCell="1" allowOverlap="1" wp14:anchorId="6E3CAEE5" wp14:editId="290E6AEC">
            <wp:simplePos x="0" y="0"/>
            <wp:positionH relativeFrom="margin">
              <wp:align>right</wp:align>
            </wp:positionH>
            <wp:positionV relativeFrom="paragraph">
              <wp:posOffset>88265</wp:posOffset>
            </wp:positionV>
            <wp:extent cx="2084070" cy="1590675"/>
            <wp:effectExtent l="76200" t="76200" r="68580" b="66675"/>
            <wp:wrapTight wrapText="bothSides">
              <wp:wrapPolygon edited="0">
                <wp:start x="-790" y="-1035"/>
                <wp:lineTo x="-790" y="22247"/>
                <wp:lineTo x="22113" y="22247"/>
                <wp:lineTo x="22113" y="-1035"/>
                <wp:lineTo x="-790" y="-1035"/>
              </wp:wrapPolygon>
            </wp:wrapTight>
            <wp:docPr id="108" name="Image 2" descr="\\re-data\data\gere\1-Projets\MOEG\Stagiaire_Ameline_Chantal\Photos\Banc et cellule volatilisation\14avril\P105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ata\data\gere\1-Projets\MOEG\Stagiaire_Ameline_Chantal\Photos\Banc et cellule volatilisation\14avril\P10507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4070" cy="1590675"/>
                    </a:xfrm>
                    <a:prstGeom prst="rect">
                      <a:avLst/>
                    </a:prstGeom>
                    <a:noFill/>
                    <a:ln w="22225" cmpd="sng">
                      <a:solidFill>
                        <a:schemeClr val="tx1"/>
                      </a:solidFill>
                    </a:ln>
                    <a:scene3d>
                      <a:camera prst="orthographicFront"/>
                      <a:lightRig rig="threePt" dir="t"/>
                    </a:scene3d>
                    <a:sp3d prstMaterial="dkEdge"/>
                  </pic:spPr>
                </pic:pic>
              </a:graphicData>
            </a:graphic>
            <wp14:sizeRelH relativeFrom="margin">
              <wp14:pctWidth>0</wp14:pctWidth>
            </wp14:sizeRelH>
            <wp14:sizeRelV relativeFrom="margin">
              <wp14:pctHeight>0</wp14:pctHeight>
            </wp14:sizeRelV>
          </wp:anchor>
        </w:drawing>
      </w:r>
      <w:r w:rsidRPr="001F39AF">
        <w:rPr>
          <w:lang w:eastAsia="fr-FR"/>
        </w:rPr>
        <w:t xml:space="preserve">Les essais en laboratoire ont été réalisés </w:t>
      </w:r>
      <w:r w:rsidR="00AF686E" w:rsidRPr="001F39AF">
        <w:rPr>
          <w:lang w:eastAsia="fr-FR"/>
        </w:rPr>
        <w:t xml:space="preserve">durant 27 jours </w:t>
      </w:r>
      <w:r w:rsidRPr="001F39AF">
        <w:rPr>
          <w:lang w:eastAsia="fr-FR"/>
        </w:rPr>
        <w:t>sur un plateau qui permet une étude comparative des émissions gazeuses au cours du stockage des déjections (</w:t>
      </w:r>
      <w:r w:rsidR="00AF686E" w:rsidRPr="001F39AF">
        <w:rPr>
          <w:lang w:eastAsia="fr-FR"/>
        </w:rPr>
        <w:fldChar w:fldCharType="begin"/>
      </w:r>
      <w:r w:rsidR="00AF686E" w:rsidRPr="001F39AF">
        <w:rPr>
          <w:lang w:eastAsia="fr-FR"/>
        </w:rPr>
        <w:instrText xml:space="preserve"> REF _Ref449448088 \h </w:instrText>
      </w:r>
      <w:r w:rsidR="004B430F" w:rsidRPr="001F39AF">
        <w:rPr>
          <w:lang w:eastAsia="fr-FR"/>
        </w:rPr>
        <w:instrText xml:space="preserve"> \* MERGEFORMAT </w:instrText>
      </w:r>
      <w:r w:rsidR="00AF686E" w:rsidRPr="001F39AF">
        <w:rPr>
          <w:lang w:eastAsia="fr-FR"/>
        </w:rPr>
      </w:r>
      <w:r w:rsidR="00AF686E" w:rsidRPr="001F39AF">
        <w:rPr>
          <w:lang w:eastAsia="fr-FR"/>
        </w:rPr>
        <w:fldChar w:fldCharType="separate"/>
      </w:r>
      <w:r w:rsidR="00552F1C">
        <w:t xml:space="preserve">Figure </w:t>
      </w:r>
      <w:r w:rsidR="00552F1C">
        <w:rPr>
          <w:noProof/>
        </w:rPr>
        <w:t>4</w:t>
      </w:r>
      <w:r w:rsidR="00AF686E" w:rsidRPr="001F39AF">
        <w:rPr>
          <w:lang w:eastAsia="fr-FR"/>
        </w:rPr>
        <w:fldChar w:fldCharType="end"/>
      </w:r>
      <w:r w:rsidRPr="001F39AF">
        <w:rPr>
          <w:lang w:eastAsia="fr-FR"/>
        </w:rPr>
        <w:t>).</w:t>
      </w:r>
    </w:p>
    <w:p w14:paraId="672D68AC" w14:textId="77777777" w:rsidR="003054BC" w:rsidRPr="001F39AF" w:rsidRDefault="003054BC" w:rsidP="004B430F">
      <w:pPr>
        <w:pStyle w:val="ADEMETexte"/>
        <w:rPr>
          <w:lang w:eastAsia="fr-FR"/>
        </w:rPr>
      </w:pPr>
      <w:r w:rsidRPr="001F39AF">
        <w:rPr>
          <w:lang w:eastAsia="fr-FR"/>
        </w:rPr>
        <w:t>Ce plateau est constitué de 12 cellules de stockage déclinées en 4 groupes de trois circuits afin d’effectuer trois répétitions pour chaque type de fumier étudié. Le couvercle, en verre également, est équipé de deux ouvertures permettant la circulation d’air en surface de l’échantillon de fumier.</w:t>
      </w:r>
    </w:p>
    <w:p w14:paraId="541576DC" w14:textId="77777777" w:rsidR="003054BC" w:rsidRPr="001F39AF" w:rsidRDefault="00AF686E" w:rsidP="004B430F">
      <w:pPr>
        <w:pStyle w:val="ADEMETexte"/>
        <w:rPr>
          <w:lang w:eastAsia="fr-FR"/>
        </w:rPr>
      </w:pPr>
      <w:r w:rsidRPr="001F39AF">
        <w:rPr>
          <w:noProof/>
          <w:lang w:eastAsia="fr-FR"/>
        </w:rPr>
        <mc:AlternateContent>
          <mc:Choice Requires="wps">
            <w:drawing>
              <wp:anchor distT="0" distB="0" distL="114300" distR="114300" simplePos="0" relativeHeight="251707392" behindDoc="1" locked="0" layoutInCell="1" allowOverlap="1" wp14:anchorId="2928B095" wp14:editId="190B1D99">
                <wp:simplePos x="0" y="0"/>
                <wp:positionH relativeFrom="column">
                  <wp:posOffset>3890645</wp:posOffset>
                </wp:positionH>
                <wp:positionV relativeFrom="paragraph">
                  <wp:posOffset>8255</wp:posOffset>
                </wp:positionV>
                <wp:extent cx="2162175" cy="635"/>
                <wp:effectExtent l="0" t="0" r="9525" b="0"/>
                <wp:wrapTight wrapText="bothSides">
                  <wp:wrapPolygon edited="0">
                    <wp:start x="0" y="0"/>
                    <wp:lineTo x="0" y="20903"/>
                    <wp:lineTo x="21505" y="20903"/>
                    <wp:lineTo x="21505" y="0"/>
                    <wp:lineTo x="0" y="0"/>
                  </wp:wrapPolygon>
                </wp:wrapTight>
                <wp:docPr id="32" name="Zone de texte 32"/>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a:effectLst/>
                      </wps:spPr>
                      <wps:txbx>
                        <w:txbxContent>
                          <w:p w14:paraId="485332CB" w14:textId="77777777" w:rsidR="001416E5" w:rsidRPr="002116AA" w:rsidRDefault="001416E5" w:rsidP="003054BC">
                            <w:pPr>
                              <w:pStyle w:val="Lgende"/>
                              <w:rPr>
                                <w:rFonts w:eastAsia="MS Mincho" w:cstheme="minorHAnsi"/>
                                <w:noProof/>
                                <w:szCs w:val="24"/>
                                <w:lang w:eastAsia="ja-JP"/>
                              </w:rPr>
                            </w:pPr>
                            <w:bookmarkStart w:id="14" w:name="_Ref449448088"/>
                            <w:r>
                              <w:t xml:space="preserve">Figure </w:t>
                            </w:r>
                            <w:r w:rsidR="00690DBB">
                              <w:rPr>
                                <w:noProof/>
                              </w:rPr>
                              <w:fldChar w:fldCharType="begin"/>
                            </w:r>
                            <w:r w:rsidR="00690DBB">
                              <w:rPr>
                                <w:noProof/>
                              </w:rPr>
                              <w:instrText xml:space="preserve"> SEQ Figure \* ARABIC </w:instrText>
                            </w:r>
                            <w:r w:rsidR="00690DBB">
                              <w:rPr>
                                <w:noProof/>
                              </w:rPr>
                              <w:fldChar w:fldCharType="separate"/>
                            </w:r>
                            <w:r>
                              <w:rPr>
                                <w:noProof/>
                              </w:rPr>
                              <w:t>4</w:t>
                            </w:r>
                            <w:r w:rsidR="00690DBB">
                              <w:rPr>
                                <w:noProof/>
                              </w:rPr>
                              <w:fldChar w:fldCharType="end"/>
                            </w:r>
                            <w:bookmarkEnd w:id="14"/>
                            <w:r>
                              <w:t xml:space="preserve"> : </w:t>
                            </w:r>
                            <w:r w:rsidRPr="006B668B">
                              <w:t>plateau d'émission et cellule de stockage des fumiers étudiés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928B095" id="Zone de texte 32" o:spid="_x0000_s1033" type="#_x0000_t202" style="position:absolute;left:0;text-align:left;margin-left:306.35pt;margin-top:.65pt;width:170.25pt;height:.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" stroked="f">
                <v:textbox style="mso-fit-shape-to-text:t" inset="0,0,0,0">
                  <w:txbxContent>
                    <w:p w14:paraId="485332CB" w14:textId="77777777" w:rsidR="001416E5" w:rsidRPr="002116AA" w:rsidRDefault="001416E5" w:rsidP="003054BC">
                      <w:pPr>
                        <w:pStyle w:val="Lgende"/>
                        <w:rPr>
                          <w:rFonts w:eastAsia="MS Mincho" w:cstheme="minorHAnsi"/>
                          <w:noProof/>
                          <w:szCs w:val="24"/>
                          <w:lang w:eastAsia="ja-JP"/>
                        </w:rPr>
                      </w:pPr>
                      <w:bookmarkStart w:id="17" w:name="_Ref449448088"/>
                      <w:r>
                        <w:t xml:space="preserve">Figure </w:t>
                      </w:r>
                      <w:fldSimple w:instr=" SEQ Figure \* ARABIC ">
                        <w:r>
                          <w:rPr>
                            <w:noProof/>
                          </w:rPr>
                          <w:t>4</w:t>
                        </w:r>
                      </w:fldSimple>
                      <w:bookmarkEnd w:id="17"/>
                      <w:r>
                        <w:t xml:space="preserve"> : </w:t>
                      </w:r>
                      <w:r w:rsidRPr="006B668B">
                        <w:t>plateau d'émission et cellule de stockage des fumiers étudiés</w:t>
                      </w:r>
                    </w:p>
                  </w:txbxContent>
                </v:textbox>
                <w10:wrap type="tight"/>
              </v:shape>
            </w:pict>
          </mc:Fallback>
        </mc:AlternateContent>
      </w:r>
      <w:r w:rsidR="003054BC" w:rsidRPr="001F39AF">
        <w:rPr>
          <w:lang w:eastAsia="fr-FR"/>
        </w:rPr>
        <w:t>En aval de chaque cellule de stockage se trouve deux dispositifs distincts de mesures d’émissions gazeuses :</w:t>
      </w:r>
    </w:p>
    <w:p w14:paraId="567DB0BC" w14:textId="77777777" w:rsidR="003054BC" w:rsidRPr="001F39AF" w:rsidRDefault="003054BC" w:rsidP="001416E5">
      <w:pPr>
        <w:pStyle w:val="ADEMETexte"/>
        <w:numPr>
          <w:ilvl w:val="0"/>
          <w:numId w:val="28"/>
        </w:numPr>
        <w:rPr>
          <w:lang w:eastAsia="fr-FR"/>
        </w:rPr>
      </w:pPr>
      <w:r w:rsidRPr="001F39AF">
        <w:rPr>
          <w:lang w:eastAsia="fr-FR"/>
        </w:rPr>
        <w:t>le premier permet de piéger l’ammoniac contenu dans l’ensemble du flux gazeux sortant des cellules de stockage. Il est constitué de barbotteurs contenant de l’acide sulfurique, appelés « pièges acides »,</w:t>
      </w:r>
    </w:p>
    <w:p w14:paraId="2EF1FBD5" w14:textId="77777777" w:rsidR="003054BC" w:rsidRPr="001F39AF" w:rsidRDefault="003054BC" w:rsidP="001416E5">
      <w:pPr>
        <w:pStyle w:val="ADEMETexte"/>
        <w:numPr>
          <w:ilvl w:val="0"/>
          <w:numId w:val="28"/>
        </w:numPr>
        <w:rPr>
          <w:lang w:eastAsia="fr-FR"/>
        </w:rPr>
      </w:pPr>
      <w:r w:rsidRPr="001F39AF">
        <w:rPr>
          <w:lang w:eastAsia="fr-FR"/>
        </w:rPr>
        <w:t>le second est une boucle rapide d’échantillonnage associée à un multiplexeur ou à un analyseur de gaz. Cette boucle permet de prélever une partie du flux sortant de chaque cellule et de l’analyser de façon discontinue au moyen d’un analyseur Innova 1412 (AirTech Instruments). Les gaz analysés sont : CO</w:t>
      </w:r>
      <w:r w:rsidRPr="001F39AF">
        <w:rPr>
          <w:vertAlign w:val="subscript"/>
          <w:lang w:eastAsia="fr-FR"/>
        </w:rPr>
        <w:t>2</w:t>
      </w:r>
      <w:r w:rsidRPr="001F39AF">
        <w:rPr>
          <w:lang w:eastAsia="fr-FR"/>
        </w:rPr>
        <w:t>, CH</w:t>
      </w:r>
      <w:r w:rsidRPr="001F39AF">
        <w:rPr>
          <w:vertAlign w:val="subscript"/>
          <w:lang w:eastAsia="fr-FR"/>
        </w:rPr>
        <w:t>4</w:t>
      </w:r>
      <w:r w:rsidRPr="001F39AF">
        <w:rPr>
          <w:lang w:eastAsia="fr-FR"/>
        </w:rPr>
        <w:t>, N</w:t>
      </w:r>
      <w:r w:rsidRPr="001F39AF">
        <w:rPr>
          <w:vertAlign w:val="subscript"/>
          <w:lang w:eastAsia="fr-FR"/>
        </w:rPr>
        <w:t>2</w:t>
      </w:r>
      <w:r w:rsidRPr="001F39AF">
        <w:rPr>
          <w:lang w:eastAsia="fr-FR"/>
        </w:rPr>
        <w:t>O et NH</w:t>
      </w:r>
      <w:r w:rsidRPr="001F39AF">
        <w:rPr>
          <w:vertAlign w:val="subscript"/>
          <w:lang w:eastAsia="fr-FR"/>
        </w:rPr>
        <w:t>3</w:t>
      </w:r>
      <w:r w:rsidRPr="001F39AF">
        <w:rPr>
          <w:lang w:eastAsia="fr-FR"/>
        </w:rPr>
        <w:t>.</w:t>
      </w:r>
    </w:p>
    <w:p w14:paraId="1456E490" w14:textId="77777777" w:rsidR="00AF686E" w:rsidRPr="001F39AF" w:rsidRDefault="00AF686E" w:rsidP="004B430F">
      <w:pPr>
        <w:pStyle w:val="ADEMETexte"/>
      </w:pPr>
      <w:r w:rsidRPr="001F39AF">
        <w:t>Les fumiers finaux stockés dans les 12 cellules ont été prélevés intégralement pour une analyse de la teneur en Nt, NH</w:t>
      </w:r>
      <w:r w:rsidRPr="004C20FC">
        <w:rPr>
          <w:vertAlign w:val="subscript"/>
        </w:rPr>
        <w:t>4</w:t>
      </w:r>
      <w:r w:rsidRPr="004C20FC">
        <w:rPr>
          <w:vertAlign w:val="superscript"/>
        </w:rPr>
        <w:t>+</w:t>
      </w:r>
      <w:r w:rsidRPr="001F39AF">
        <w:t xml:space="preserve"> MS et MO.</w:t>
      </w:r>
    </w:p>
    <w:p w14:paraId="648B150B" w14:textId="77777777" w:rsidR="00AF686E" w:rsidRPr="001F39AF" w:rsidRDefault="00A2513A" w:rsidP="00A2513A">
      <w:pPr>
        <w:pStyle w:val="ADEMETitre2"/>
        <w:rPr>
          <w:lang w:eastAsia="fr-FR"/>
        </w:rPr>
      </w:pPr>
      <w:bookmarkStart w:id="15" w:name="_Toc456982039"/>
      <w:r w:rsidRPr="001F39AF">
        <w:t>Mise au point de la méthode ponctuelle de mesure des émissions d’NH</w:t>
      </w:r>
      <w:r w:rsidRPr="001F39AF">
        <w:rPr>
          <w:vertAlign w:val="subscript"/>
        </w:rPr>
        <w:t>3</w:t>
      </w:r>
      <w:r w:rsidRPr="001F39AF">
        <w:t xml:space="preserve"> et de GES</w:t>
      </w:r>
      <w:bookmarkEnd w:id="15"/>
    </w:p>
    <w:p w14:paraId="46B331B2" w14:textId="77777777" w:rsidR="003B171B" w:rsidRPr="001F39AF" w:rsidRDefault="003B171B" w:rsidP="003B171B">
      <w:pPr>
        <w:pStyle w:val="ADEMETitre3"/>
        <w:rPr>
          <w:lang w:eastAsia="fr-FR"/>
        </w:rPr>
      </w:pPr>
      <w:bookmarkStart w:id="16" w:name="_Toc456982040"/>
      <w:r w:rsidRPr="001F39AF">
        <w:rPr>
          <w:lang w:eastAsia="fr-FR"/>
        </w:rPr>
        <w:t>Modélisation</w:t>
      </w:r>
      <w:bookmarkEnd w:id="16"/>
    </w:p>
    <w:p w14:paraId="63864650" w14:textId="77777777" w:rsidR="00D0530A" w:rsidRPr="001F39AF" w:rsidRDefault="00D0530A" w:rsidP="004B430F">
      <w:pPr>
        <w:pStyle w:val="ADEMETexte"/>
      </w:pPr>
      <w:r w:rsidRPr="001F39AF">
        <w:t>L’analyse scientifique préalable au projet a mis en évidence l’intérêt d’associer une connaissance</w:t>
      </w:r>
      <w:r w:rsidRPr="001F39AF">
        <w:rPr>
          <w:i/>
        </w:rPr>
        <w:t xml:space="preserve"> a priori </w:t>
      </w:r>
      <w:r w:rsidRPr="001F39AF">
        <w:t>: modèle d’émission</w:t>
      </w:r>
      <w:r w:rsidRPr="001F39AF">
        <w:rPr>
          <w:i/>
        </w:rPr>
        <w:t xml:space="preserve"> </w:t>
      </w:r>
      <w:r w:rsidRPr="001F39AF">
        <w:t xml:space="preserve">à des mesures ponctuelles. Le modèle permet ainsi d’évaluer les émissions sur l’ensemble de la période de stockage et la réalisation de mesures ponctuelles de faire en sorte que les émissions modélisées concordent avec les niveaux d’émissions qui auraient été mesurées si les mesures avaient été faites en continu. </w:t>
      </w:r>
      <w:r w:rsidR="00A2513A" w:rsidRPr="001F39AF">
        <w:t>Cette tâche a consisté en l’adaptation du modèle développé par Oudart (2013) et en l’adaptation de la méthode des rapports de concentration au cas des fumiers bovins, stockés en bout de champ à la suite de curages successifs du bâtiment d’élevage.</w:t>
      </w:r>
      <w:r w:rsidRPr="001F39AF">
        <w:t xml:space="preserve"> </w:t>
      </w:r>
    </w:p>
    <w:p w14:paraId="3144644C" w14:textId="77777777" w:rsidR="003B171B" w:rsidRPr="001F39AF" w:rsidRDefault="00D0530A" w:rsidP="004B430F">
      <w:pPr>
        <w:pStyle w:val="ADEMETexte"/>
      </w:pPr>
      <w:r w:rsidRPr="001F39AF">
        <w:t xml:space="preserve">Face au nombre et à la complexité des processus en jeu lors du compostage, la démarche de modélisation dynamique consiste dans un premier temps à effectuer des choix dans les processus majeurs à représenter, ainsi que dans leur écriture via les équations mathématiques. Notre démarche a donc consisté à définir les processus biologiques, physico-chimiques et thermodynamiques majeurs conduisant et déterminant les transformations de la matière organique lors du compostage d’effluents d’élevage en andain. </w:t>
      </w:r>
    </w:p>
    <w:p w14:paraId="27C88D67" w14:textId="77777777" w:rsidR="00FB61B5" w:rsidRPr="001F39AF" w:rsidRDefault="00FB61B5" w:rsidP="00FB61B5">
      <w:pPr>
        <w:pStyle w:val="ADEMETitre3"/>
      </w:pPr>
      <w:bookmarkStart w:id="17" w:name="_Toc456982041"/>
      <w:r w:rsidRPr="001F39AF">
        <w:t>Protocole pour la mesure ponctuelle des émissions</w:t>
      </w:r>
      <w:bookmarkEnd w:id="17"/>
    </w:p>
    <w:p w14:paraId="53E5816F" w14:textId="77777777" w:rsidR="00FB61B5" w:rsidRPr="001F39AF" w:rsidRDefault="00FB61B5" w:rsidP="004B430F">
      <w:pPr>
        <w:pStyle w:val="ADEMETexte"/>
      </w:pPr>
      <w:r w:rsidRPr="001F39AF">
        <w:rPr>
          <w:lang w:eastAsia="fr-FR"/>
        </w:rPr>
        <w:t>La méthode décrite ci-dessous est basée sur les rapports entre gradients de concentration en CO</w:t>
      </w:r>
      <w:r w:rsidRPr="001F39AF">
        <w:rPr>
          <w:vertAlign w:val="subscript"/>
          <w:lang w:eastAsia="fr-FR"/>
        </w:rPr>
        <w:t>2</w:t>
      </w:r>
      <w:r w:rsidRPr="001F39AF">
        <w:rPr>
          <w:lang w:eastAsia="fr-FR"/>
        </w:rPr>
        <w:t xml:space="preserve"> et gradients de concentration en gaz cibles (NH</w:t>
      </w:r>
      <w:r w:rsidRPr="001F39AF">
        <w:rPr>
          <w:vertAlign w:val="subscript"/>
          <w:lang w:eastAsia="fr-FR"/>
        </w:rPr>
        <w:t>3</w:t>
      </w:r>
      <w:r w:rsidRPr="001F39AF">
        <w:rPr>
          <w:lang w:eastAsia="fr-FR"/>
        </w:rPr>
        <w:t>, N</w:t>
      </w:r>
      <w:r w:rsidRPr="001F39AF">
        <w:rPr>
          <w:vertAlign w:val="subscript"/>
          <w:lang w:eastAsia="fr-FR"/>
        </w:rPr>
        <w:t>2</w:t>
      </w:r>
      <w:r w:rsidRPr="001F39AF">
        <w:rPr>
          <w:lang w:eastAsia="fr-FR"/>
        </w:rPr>
        <w:t>O, CH</w:t>
      </w:r>
      <w:r w:rsidRPr="001F39AF">
        <w:rPr>
          <w:vertAlign w:val="subscript"/>
          <w:lang w:eastAsia="fr-FR"/>
        </w:rPr>
        <w:t>4</w:t>
      </w:r>
      <w:r w:rsidRPr="001F39AF">
        <w:rPr>
          <w:lang w:eastAsia="fr-FR"/>
        </w:rPr>
        <w:t xml:space="preserve">). </w:t>
      </w:r>
    </w:p>
    <w:p w14:paraId="26A35113" w14:textId="77777777" w:rsidR="00FB61B5" w:rsidRPr="001F39AF" w:rsidRDefault="0031290D" w:rsidP="004B430F">
      <w:pPr>
        <w:pStyle w:val="ADEMETexte"/>
      </w:pPr>
      <w:r>
        <w:rPr>
          <w:lang w:eastAsia="fr-FR"/>
        </w:rPr>
        <w:t>Elle</w:t>
      </w:r>
      <w:r w:rsidR="00FB61B5" w:rsidRPr="001F39AF">
        <w:rPr>
          <w:lang w:eastAsia="fr-FR"/>
        </w:rPr>
        <w:t xml:space="preserve"> s’inspire fortement de Hassouna &amp; Eglin (2015 ; fiche 22 : « Mesure des émissions gazeuses par méthode simplifiée en bâtiment d’élevage, dite des « ratios de concentration »). Ces principes peuvent être simplifiés pour proposer des indicateurs de niveaux d’émissions : comparaison d’un groupe de « ratios » à une échelle de valeurs spécifique d’un gaz et d’une catégorie de systèmes d’élevages.</w:t>
      </w:r>
    </w:p>
    <w:p w14:paraId="6269FFE5" w14:textId="77777777" w:rsidR="003B171B" w:rsidRPr="001F39AF" w:rsidRDefault="003B171B" w:rsidP="00FB61B5">
      <w:pPr>
        <w:pStyle w:val="ADEMETitre3"/>
      </w:pPr>
      <w:bookmarkStart w:id="18" w:name="_Toc456982042"/>
      <w:r w:rsidRPr="001F39AF">
        <w:t>Evaluation de l’incertitude de mesure</w:t>
      </w:r>
      <w:bookmarkEnd w:id="18"/>
    </w:p>
    <w:p w14:paraId="4672F386" w14:textId="1E54F474" w:rsidR="00E06FC5" w:rsidRDefault="003B171B" w:rsidP="00E06FC5">
      <w:pPr>
        <w:pStyle w:val="ADEMETexte"/>
        <w:rPr>
          <w:lang w:eastAsia="fr-FR"/>
        </w:rPr>
      </w:pPr>
      <w:r w:rsidRPr="001F39AF">
        <w:rPr>
          <w:lang w:eastAsia="fr-FR"/>
        </w:rPr>
        <w:t xml:space="preserve">L’objectif de la mesure simplifiée des émissions au stockage des fumiers est d’améliorer en routine le processus de production, c’est-à-dire de distinguer les pratiques vertueuses de celles qui présentent un risque pour l’environnement. Le contexte de la mesure est le stockage au champ ou en fumière d’un fumier sortant d’un bâtiment bovin. La méthode générale pour estimer les incertitudes de mesure est proposée par le GUM (JCGM, 2008) et peut être schématisée en 4 étapes (Hassouna et Eglin, 2015) : (i) l’analyse du processus de mesure conduit à identifier les sources d’incertitude ; (ii) la quantification des sources est suivie par (iii) la propagation de l’incertitude qui consiste à combiner ces sources pour (iv) exprimer le résultat global. Ces étapes sont répétées de façon à améliorer la connaissance de l’incertitude. </w:t>
      </w:r>
      <w:r w:rsidR="00E06FC5">
        <w:rPr>
          <w:lang w:eastAsia="fr-FR"/>
        </w:rPr>
        <w:br w:type="page"/>
      </w:r>
    </w:p>
    <w:p w14:paraId="5C6A55AC" w14:textId="77777777" w:rsidR="00370884" w:rsidRPr="001F39AF" w:rsidRDefault="00176FDC" w:rsidP="00370884">
      <w:pPr>
        <w:pStyle w:val="Titre1"/>
      </w:pPr>
      <w:bookmarkStart w:id="19" w:name="_Toc456982043"/>
      <w:r w:rsidRPr="001F39AF">
        <w:lastRenderedPageBreak/>
        <w:t>Principaux résultats obtenus</w:t>
      </w:r>
      <w:bookmarkEnd w:id="19"/>
    </w:p>
    <w:p w14:paraId="76658AD6" w14:textId="77777777" w:rsidR="00176FDC" w:rsidRPr="001F39AF" w:rsidRDefault="00B71BFC" w:rsidP="00B71BFC">
      <w:pPr>
        <w:pStyle w:val="ADEMETitre2"/>
      </w:pPr>
      <w:bookmarkStart w:id="20" w:name="_Toc456982044"/>
      <w:r w:rsidRPr="001F39AF">
        <w:t>Résultats du suivi des émissions gazeuses en conditions réelles</w:t>
      </w:r>
      <w:bookmarkEnd w:id="20"/>
    </w:p>
    <w:p w14:paraId="308C2E67" w14:textId="77777777" w:rsidR="00F278BD" w:rsidRPr="001F39AF" w:rsidRDefault="00F278BD" w:rsidP="00F278BD">
      <w:pPr>
        <w:pStyle w:val="ADEMETexte"/>
        <w:rPr>
          <w:lang w:eastAsia="fr-FR"/>
        </w:rPr>
      </w:pPr>
    </w:p>
    <w:p w14:paraId="0CDCE63C" w14:textId="01A645C0" w:rsidR="00F278BD" w:rsidRPr="001F39AF" w:rsidRDefault="00F278BD" w:rsidP="001416E5">
      <w:pPr>
        <w:pStyle w:val="ADEMETexte"/>
        <w:rPr>
          <w:lang w:eastAsia="fr-FR"/>
        </w:rPr>
      </w:pPr>
      <w:r w:rsidRPr="001F39AF">
        <w:rPr>
          <w:lang w:eastAsia="fr-FR"/>
        </w:rPr>
        <w:t>Cette étude confirme que les émissions d’NH</w:t>
      </w:r>
      <w:r w:rsidRPr="001F39AF">
        <w:rPr>
          <w:vertAlign w:val="subscript"/>
          <w:lang w:eastAsia="fr-FR"/>
        </w:rPr>
        <w:t>3</w:t>
      </w:r>
      <w:r w:rsidRPr="001F39AF">
        <w:rPr>
          <w:lang w:eastAsia="fr-FR"/>
        </w:rPr>
        <w:t>, N</w:t>
      </w:r>
      <w:r w:rsidRPr="001F39AF">
        <w:rPr>
          <w:vertAlign w:val="subscript"/>
          <w:lang w:eastAsia="fr-FR"/>
        </w:rPr>
        <w:t>2</w:t>
      </w:r>
      <w:r w:rsidRPr="001F39AF">
        <w:rPr>
          <w:lang w:eastAsia="fr-FR"/>
        </w:rPr>
        <w:t>O et CH</w:t>
      </w:r>
      <w:r w:rsidRPr="001F39AF">
        <w:rPr>
          <w:vertAlign w:val="subscript"/>
          <w:lang w:eastAsia="fr-FR"/>
        </w:rPr>
        <w:t>4</w:t>
      </w:r>
      <w:r w:rsidRPr="001F39AF">
        <w:rPr>
          <w:lang w:eastAsia="fr-FR"/>
        </w:rPr>
        <w:t xml:space="preserve"> ont lieu essentiellement au cours du premier mois de stockage pour les fumiers de bovins très compacts (FTC). De manière globale, les émissions d’NH</w:t>
      </w:r>
      <w:r w:rsidRPr="001F39AF">
        <w:rPr>
          <w:vertAlign w:val="subscript"/>
          <w:lang w:eastAsia="fr-FR"/>
        </w:rPr>
        <w:t>3</w:t>
      </w:r>
      <w:r w:rsidRPr="001F39AF">
        <w:rPr>
          <w:lang w:eastAsia="fr-FR"/>
        </w:rPr>
        <w:t xml:space="preserve"> au stockage </w:t>
      </w:r>
      <w:r w:rsidR="00AF2EEA">
        <w:rPr>
          <w:lang w:eastAsia="fr-FR"/>
        </w:rPr>
        <w:t>représentent au maximum 12% de l’azote initial en lien avec</w:t>
      </w:r>
      <w:r w:rsidRPr="001F39AF">
        <w:rPr>
          <w:lang w:eastAsia="fr-FR"/>
        </w:rPr>
        <w:t xml:space="preserve"> la faible teneur en azote ammoniacal et les émissions de N</w:t>
      </w:r>
      <w:r w:rsidRPr="001F39AF">
        <w:rPr>
          <w:vertAlign w:val="subscript"/>
          <w:lang w:eastAsia="fr-FR"/>
        </w:rPr>
        <w:t>2</w:t>
      </w:r>
      <w:r w:rsidRPr="001F39AF">
        <w:rPr>
          <w:lang w:eastAsia="fr-FR"/>
        </w:rPr>
        <w:t xml:space="preserve">O </w:t>
      </w:r>
      <w:r w:rsidR="00AF2EEA">
        <w:rPr>
          <w:lang w:eastAsia="fr-FR"/>
        </w:rPr>
        <w:t>sont inférieurs à 0,1% de l’azote initial</w:t>
      </w:r>
      <w:r w:rsidRPr="001F39AF">
        <w:rPr>
          <w:lang w:eastAsia="fr-FR"/>
        </w:rPr>
        <w:t xml:space="preserve">. Les pertes d’azote par les jus (nitrate, ammoniac) sont </w:t>
      </w:r>
      <w:r w:rsidR="00AF2EEA">
        <w:rPr>
          <w:lang w:eastAsia="fr-FR"/>
        </w:rPr>
        <w:t>faibles</w:t>
      </w:r>
      <w:r w:rsidR="00AF2EEA" w:rsidRPr="001F39AF">
        <w:rPr>
          <w:lang w:eastAsia="fr-FR"/>
        </w:rPr>
        <w:t xml:space="preserve"> </w:t>
      </w:r>
      <w:r w:rsidR="00B82449" w:rsidRPr="001F39AF">
        <w:rPr>
          <w:lang w:eastAsia="fr-FR"/>
        </w:rPr>
        <w:t>également (&lt;1% de l’azote total initial)</w:t>
      </w:r>
      <w:r w:rsidRPr="001F39AF">
        <w:rPr>
          <w:lang w:eastAsia="fr-FR"/>
        </w:rPr>
        <w:t xml:space="preserve">. La diminution des quantités d’azote lors du stockage des fumiers bovins très compacts se produit donc </w:t>
      </w:r>
      <w:r w:rsidRPr="001416E5">
        <w:t>essentiellement</w:t>
      </w:r>
      <w:r w:rsidRPr="001F39AF">
        <w:rPr>
          <w:lang w:eastAsia="fr-FR"/>
        </w:rPr>
        <w:t xml:space="preserve"> sous forme de diazote (N</w:t>
      </w:r>
      <w:r w:rsidRPr="001F39AF">
        <w:rPr>
          <w:vertAlign w:val="subscript"/>
          <w:lang w:eastAsia="fr-FR"/>
        </w:rPr>
        <w:t>2</w:t>
      </w:r>
      <w:r w:rsidRPr="001F39AF">
        <w:rPr>
          <w:lang w:eastAsia="fr-FR"/>
        </w:rPr>
        <w:t>)</w:t>
      </w:r>
      <w:r w:rsidR="00AF2EEA">
        <w:rPr>
          <w:lang w:eastAsia="fr-FR"/>
        </w:rPr>
        <w:t>, forme gazeuse de l’azote n’ayant pas d’impact environnemental ou sanitaire</w:t>
      </w:r>
      <w:r w:rsidRPr="001F39AF">
        <w:rPr>
          <w:lang w:eastAsia="fr-FR"/>
        </w:rPr>
        <w:t xml:space="preserve">. </w:t>
      </w:r>
    </w:p>
    <w:p w14:paraId="117943D9" w14:textId="60467B29" w:rsidR="003D02AF" w:rsidRDefault="00B82449" w:rsidP="00023A39">
      <w:pPr>
        <w:pStyle w:val="ADEMETexte"/>
        <w:rPr>
          <w:rFonts w:cs="Arial"/>
          <w:iCs/>
        </w:rPr>
      </w:pPr>
      <w:r w:rsidRPr="006A20FF">
        <w:rPr>
          <w:lang w:eastAsia="fr-FR"/>
        </w:rPr>
        <w:t>Pour les émissions d’ammoniac, les hypothèses ont été confirmées, à savoir que le bâchage a réduit sensiblement les émissions d’ammoniac par rapport au tas témoin</w:t>
      </w:r>
      <w:r w:rsidR="00AF2EEA" w:rsidRPr="006A20FF">
        <w:rPr>
          <w:lang w:eastAsia="fr-FR"/>
        </w:rPr>
        <w:t xml:space="preserve"> (environ 50%)</w:t>
      </w:r>
      <w:r w:rsidRPr="006A20FF">
        <w:rPr>
          <w:lang w:eastAsia="fr-FR"/>
        </w:rPr>
        <w:t>, et la combinaison bâchage + tassement les réduit davantage</w:t>
      </w:r>
      <w:r w:rsidR="00AF2EEA" w:rsidRPr="006A20FF">
        <w:rPr>
          <w:lang w:eastAsia="fr-FR"/>
        </w:rPr>
        <w:t xml:space="preserve"> (environ 75%)</w:t>
      </w:r>
      <w:r w:rsidRPr="006A20FF">
        <w:rPr>
          <w:lang w:eastAsia="fr-FR"/>
        </w:rPr>
        <w:t xml:space="preserve">. </w:t>
      </w:r>
      <w:r w:rsidR="00C15304" w:rsidRPr="001416E5">
        <w:t>C</w:t>
      </w:r>
      <w:r w:rsidRPr="001416E5">
        <w:t>es</w:t>
      </w:r>
      <w:r w:rsidRPr="00C15304">
        <w:rPr>
          <w:rFonts w:cs="Arial"/>
          <w:iCs/>
        </w:rPr>
        <w:t xml:space="preserve"> émissions cumulées restent inférieures à 10% de l’azote initial</w:t>
      </w:r>
      <w:r w:rsidR="00C15304" w:rsidRPr="00C15304">
        <w:rPr>
          <w:rFonts w:cs="Arial"/>
          <w:iCs/>
        </w:rPr>
        <w:t xml:space="preserve"> (11 à 34% du TAN ; le TAN – « total ammoniacal nitrogen »- représentant 35% de l’azote initial)</w:t>
      </w:r>
      <w:r w:rsidR="003D02AF">
        <w:rPr>
          <w:rFonts w:cs="Arial"/>
          <w:iCs/>
        </w:rPr>
        <w:t>.</w:t>
      </w:r>
      <w:r w:rsidRPr="00C15304">
        <w:rPr>
          <w:rFonts w:cs="Arial"/>
          <w:iCs/>
        </w:rPr>
        <w:t xml:space="preserve"> </w:t>
      </w:r>
      <w:r w:rsidR="003D02AF">
        <w:rPr>
          <w:rFonts w:cs="Arial"/>
          <w:iCs/>
        </w:rPr>
        <w:t>L</w:t>
      </w:r>
      <w:r w:rsidR="003D02AF" w:rsidRPr="00C15304">
        <w:rPr>
          <w:rFonts w:cs="Arial"/>
          <w:iCs/>
        </w:rPr>
        <w:t xml:space="preserve">es </w:t>
      </w:r>
      <w:r w:rsidRPr="00C15304">
        <w:rPr>
          <w:rFonts w:cs="Arial"/>
          <w:iCs/>
        </w:rPr>
        <w:t xml:space="preserve">différences entre tas restent inférieures à 6% de l’azote initial. </w:t>
      </w:r>
      <w:r w:rsidR="003D02AF">
        <w:rPr>
          <w:rFonts w:cs="Arial"/>
          <w:iCs/>
        </w:rPr>
        <w:t xml:space="preserve">Ces différences sont à relativiser en regard des écarts de répétabilité </w:t>
      </w:r>
      <w:r w:rsidR="0078023C">
        <w:rPr>
          <w:rFonts w:cs="Arial"/>
          <w:iCs/>
        </w:rPr>
        <w:t xml:space="preserve">et des écarts de reproductibilité intermédiaire </w:t>
      </w:r>
      <w:r w:rsidR="003D02AF">
        <w:rPr>
          <w:rFonts w:cs="Arial"/>
          <w:iCs/>
        </w:rPr>
        <w:t>des émissions observées par Oudart (2013)</w:t>
      </w:r>
      <w:r w:rsidR="00CE616F">
        <w:rPr>
          <w:rFonts w:cs="Arial"/>
          <w:iCs/>
        </w:rPr>
        <w:t>.</w:t>
      </w:r>
      <w:r w:rsidR="003D02AF">
        <w:rPr>
          <w:rFonts w:cs="Arial"/>
          <w:iCs/>
        </w:rPr>
        <w:t xml:space="preserve"> </w:t>
      </w:r>
      <w:r w:rsidR="00CE616F">
        <w:rPr>
          <w:rFonts w:cs="Arial"/>
          <w:iCs/>
        </w:rPr>
        <w:t xml:space="preserve">Les écarts </w:t>
      </w:r>
      <w:r w:rsidR="00CE616F" w:rsidRPr="00023A39">
        <w:t>d’émissions</w:t>
      </w:r>
      <w:r w:rsidR="00CE616F">
        <w:rPr>
          <w:rFonts w:cs="Arial"/>
          <w:iCs/>
        </w:rPr>
        <w:t xml:space="preserve"> d’</w:t>
      </w:r>
      <w:r w:rsidR="00CE616F" w:rsidRPr="00CE616F">
        <w:rPr>
          <w:rFonts w:cs="Arial"/>
          <w:iCs/>
        </w:rPr>
        <w:t>NH</w:t>
      </w:r>
      <w:r w:rsidR="00CE616F" w:rsidRPr="00CE616F">
        <w:rPr>
          <w:rFonts w:cs="Arial"/>
          <w:iCs/>
          <w:vertAlign w:val="subscript"/>
        </w:rPr>
        <w:t>3</w:t>
      </w:r>
      <w:r w:rsidR="00CE616F">
        <w:rPr>
          <w:rFonts w:cs="Arial"/>
          <w:iCs/>
        </w:rPr>
        <w:t xml:space="preserve"> entre les trois modalités de stockage sont supérieures, tout en restant du même ordre de grandeur, aux écarts de répétabilité observés </w:t>
      </w:r>
      <w:r w:rsidR="003D02AF">
        <w:rPr>
          <w:rFonts w:cs="Arial"/>
          <w:iCs/>
        </w:rPr>
        <w:t xml:space="preserve">sur des fumiers </w:t>
      </w:r>
      <w:r w:rsidR="00CE616F">
        <w:rPr>
          <w:rFonts w:cs="Arial"/>
          <w:iCs/>
        </w:rPr>
        <w:t xml:space="preserve">porcins </w:t>
      </w:r>
      <w:r w:rsidR="003D02AF">
        <w:rPr>
          <w:rFonts w:cs="Arial"/>
          <w:iCs/>
        </w:rPr>
        <w:t>homogénéisés et stockés durant trois semaines en conditions climatiques contrôlées : 22% d’écart sur le pic d’émission d’</w:t>
      </w:r>
      <w:r w:rsidR="003D02AF" w:rsidRPr="003D02AF">
        <w:rPr>
          <w:rFonts w:cs="Arial"/>
          <w:iCs/>
        </w:rPr>
        <w:t>NH</w:t>
      </w:r>
      <w:r w:rsidR="003D02AF" w:rsidRPr="003D02AF">
        <w:rPr>
          <w:rFonts w:cs="Arial"/>
          <w:iCs/>
          <w:vertAlign w:val="subscript"/>
        </w:rPr>
        <w:t>3</w:t>
      </w:r>
      <w:r w:rsidR="003D02AF">
        <w:rPr>
          <w:rFonts w:cs="Arial"/>
          <w:iCs/>
        </w:rPr>
        <w:t>, 11% d’écart sur l’émission cumulée d’</w:t>
      </w:r>
      <w:r w:rsidR="003D02AF" w:rsidRPr="003D02AF">
        <w:rPr>
          <w:rFonts w:cs="Arial"/>
          <w:iCs/>
        </w:rPr>
        <w:t>NH</w:t>
      </w:r>
      <w:r w:rsidR="003D02AF" w:rsidRPr="003D02AF">
        <w:rPr>
          <w:rFonts w:cs="Arial"/>
          <w:iCs/>
          <w:vertAlign w:val="subscript"/>
        </w:rPr>
        <w:t>3</w:t>
      </w:r>
      <w:r w:rsidR="003D02AF">
        <w:rPr>
          <w:rFonts w:cs="Arial"/>
          <w:iCs/>
        </w:rPr>
        <w:t xml:space="preserve"> (soit 1% de l’azote total initial</w:t>
      </w:r>
      <w:r w:rsidR="00BD3D0D">
        <w:rPr>
          <w:rFonts w:cs="Arial"/>
          <w:iCs/>
        </w:rPr>
        <w:t xml:space="preserve"> ; les teneurs </w:t>
      </w:r>
      <w:r w:rsidR="00BD4847">
        <w:rPr>
          <w:rFonts w:cs="Arial"/>
          <w:iCs/>
        </w:rPr>
        <w:t xml:space="preserve">en azote </w:t>
      </w:r>
      <w:r w:rsidR="00BD3D0D">
        <w:rPr>
          <w:rFonts w:cs="Arial"/>
          <w:iCs/>
        </w:rPr>
        <w:t xml:space="preserve">initiales du fumier porcin étaient </w:t>
      </w:r>
      <w:r w:rsidR="00BD4847">
        <w:rPr>
          <w:rFonts w:cs="Arial"/>
          <w:iCs/>
        </w:rPr>
        <w:t>inférieures à</w:t>
      </w:r>
      <w:r w:rsidR="00BD3D0D">
        <w:rPr>
          <w:rFonts w:cs="Arial"/>
          <w:iCs/>
        </w:rPr>
        <w:t xml:space="preserve"> celles de la présente étude : </w:t>
      </w:r>
      <w:r w:rsidR="00BD4847">
        <w:rPr>
          <w:rFonts w:cs="Arial"/>
          <w:iCs/>
        </w:rPr>
        <w:t>4,3 vs 8,1 kg N</w:t>
      </w:r>
      <w:r w:rsidR="00BD4847" w:rsidRPr="006A20FF">
        <w:rPr>
          <w:rFonts w:cs="Arial"/>
          <w:iCs/>
          <w:vertAlign w:val="subscript"/>
        </w:rPr>
        <w:t>tot</w:t>
      </w:r>
      <w:r w:rsidR="00BD4847">
        <w:rPr>
          <w:rFonts w:cs="Arial"/>
          <w:iCs/>
        </w:rPr>
        <w:t>/tonne MB ; 30% vs 35% TAN en % N</w:t>
      </w:r>
      <w:r w:rsidR="00BD4847" w:rsidRPr="006A20FF">
        <w:rPr>
          <w:rFonts w:cs="Arial"/>
          <w:iCs/>
          <w:vertAlign w:val="subscript"/>
        </w:rPr>
        <w:t>initial</w:t>
      </w:r>
      <w:r w:rsidR="003D02AF">
        <w:rPr>
          <w:rFonts w:cs="Arial"/>
          <w:iCs/>
        </w:rPr>
        <w:t>).</w:t>
      </w:r>
      <w:r w:rsidR="0078023C">
        <w:rPr>
          <w:rFonts w:cs="Arial"/>
          <w:iCs/>
        </w:rPr>
        <w:t xml:space="preserve"> Les écarts d’émissions d’</w:t>
      </w:r>
      <w:r w:rsidR="0078023C" w:rsidRPr="00CE616F">
        <w:rPr>
          <w:rFonts w:cs="Arial"/>
          <w:iCs/>
        </w:rPr>
        <w:t>NH</w:t>
      </w:r>
      <w:r w:rsidR="0078023C" w:rsidRPr="00CE616F">
        <w:rPr>
          <w:rFonts w:cs="Arial"/>
          <w:iCs/>
          <w:vertAlign w:val="subscript"/>
        </w:rPr>
        <w:t>3</w:t>
      </w:r>
      <w:r w:rsidR="0078023C">
        <w:rPr>
          <w:rFonts w:cs="Arial"/>
          <w:iCs/>
        </w:rPr>
        <w:t xml:space="preserve"> entre les trois modalités de stockage sont également supérieures, tout en restant du même ordre de grandeur, aux écarts de reproductibilité intermédiaire observés sur des fumiers de volailles homogénéisés et stockés durant trois à onze semaines en conditions climatiques variables : 30% d’écart sur l’émission cumulée d’</w:t>
      </w:r>
      <w:r w:rsidR="0078023C" w:rsidRPr="003D02AF">
        <w:rPr>
          <w:rFonts w:cs="Arial"/>
          <w:iCs/>
        </w:rPr>
        <w:t>NH</w:t>
      </w:r>
      <w:r w:rsidR="0078023C" w:rsidRPr="003D02AF">
        <w:rPr>
          <w:rFonts w:cs="Arial"/>
          <w:iCs/>
          <w:vertAlign w:val="subscript"/>
        </w:rPr>
        <w:t>3</w:t>
      </w:r>
      <w:r w:rsidR="0078023C">
        <w:rPr>
          <w:rFonts w:cs="Arial"/>
          <w:iCs/>
        </w:rPr>
        <w:t xml:space="preserve"> (soit 3% de l’azote total initial ; les teneurs en azote initiales des fumiers de volailles étaient supérieures à celles de la présente étude : </w:t>
      </w:r>
      <w:r w:rsidR="003A5FD0">
        <w:rPr>
          <w:rFonts w:cs="Arial"/>
          <w:iCs/>
        </w:rPr>
        <w:t>9,6 à 10,9</w:t>
      </w:r>
      <w:r w:rsidR="0078023C">
        <w:rPr>
          <w:rFonts w:cs="Arial"/>
          <w:iCs/>
        </w:rPr>
        <w:t xml:space="preserve"> vs 8,1 kg N</w:t>
      </w:r>
      <w:r w:rsidR="0078023C" w:rsidRPr="00C550CC">
        <w:rPr>
          <w:rFonts w:cs="Arial"/>
          <w:iCs/>
          <w:vertAlign w:val="subscript"/>
        </w:rPr>
        <w:t>tot</w:t>
      </w:r>
      <w:r w:rsidR="0078023C">
        <w:rPr>
          <w:rFonts w:cs="Arial"/>
          <w:iCs/>
        </w:rPr>
        <w:t>/tonne MB ; 3</w:t>
      </w:r>
      <w:r w:rsidR="003A5FD0">
        <w:rPr>
          <w:rFonts w:cs="Arial"/>
          <w:iCs/>
        </w:rPr>
        <w:t>2 à 43</w:t>
      </w:r>
      <w:r w:rsidR="0078023C">
        <w:rPr>
          <w:rFonts w:cs="Arial"/>
          <w:iCs/>
        </w:rPr>
        <w:t>% vs 35% TAN en % N</w:t>
      </w:r>
      <w:r w:rsidR="0078023C" w:rsidRPr="00C550CC">
        <w:rPr>
          <w:rFonts w:cs="Arial"/>
          <w:iCs/>
          <w:vertAlign w:val="subscript"/>
        </w:rPr>
        <w:t>initial</w:t>
      </w:r>
      <w:r w:rsidR="0078023C">
        <w:rPr>
          <w:rFonts w:cs="Arial"/>
          <w:iCs/>
        </w:rPr>
        <w:t>).</w:t>
      </w:r>
    </w:p>
    <w:p w14:paraId="742C8A36" w14:textId="3B5AF08B" w:rsidR="00B82449" w:rsidRPr="006A20FF" w:rsidRDefault="00AF2EEA" w:rsidP="00C15304">
      <w:pPr>
        <w:pStyle w:val="ADEMETexte"/>
        <w:rPr>
          <w:lang w:eastAsia="fr-FR"/>
        </w:rPr>
      </w:pPr>
      <w:r w:rsidRPr="006A20FF">
        <w:rPr>
          <w:lang w:eastAsia="fr-FR"/>
        </w:rPr>
        <w:t>Au</w:t>
      </w:r>
      <w:r w:rsidR="00B82449" w:rsidRPr="006A20FF">
        <w:rPr>
          <w:lang w:eastAsia="fr-FR"/>
        </w:rPr>
        <w:t xml:space="preserve"> regard de l’incertitude sur la composition initiale du fumier (supérieure à 20%)</w:t>
      </w:r>
      <w:r w:rsidRPr="006A20FF">
        <w:rPr>
          <w:lang w:eastAsia="fr-FR"/>
        </w:rPr>
        <w:t>, ces valeurs d’abattement restent entachées d’une incertitude qui n’a pas pu être quantifiée</w:t>
      </w:r>
      <w:r w:rsidR="00B82449" w:rsidRPr="006A20FF">
        <w:rPr>
          <w:lang w:eastAsia="fr-FR"/>
        </w:rPr>
        <w:t xml:space="preserve">. Le raisonnement à l’échelle du seul stockage est un peu réducteur, notamment au niveau de l’ammoniac. En effet, le tas témoin ne contient plus d’azote ammoniacal à la fin du stockage, ce qui laisse présager une volatilisation limitée lors de l’épandage. Le tas bâché a eu une volatilisation certes moins importante lors du stockage, mais il contient encore 3 kg </w:t>
      </w:r>
      <w:r w:rsidR="00C15304" w:rsidRPr="006A20FF">
        <w:rPr>
          <w:lang w:eastAsia="fr-FR"/>
        </w:rPr>
        <w:t>d’</w:t>
      </w:r>
      <w:r w:rsidR="00C15304">
        <w:rPr>
          <w:lang w:eastAsia="fr-FR"/>
        </w:rPr>
        <w:t>azote ammoniacal</w:t>
      </w:r>
      <w:r w:rsidR="00C15304" w:rsidRPr="006A20FF">
        <w:rPr>
          <w:lang w:eastAsia="fr-FR"/>
        </w:rPr>
        <w:t xml:space="preserve"> </w:t>
      </w:r>
      <w:r w:rsidR="00B82449" w:rsidRPr="006A20FF">
        <w:rPr>
          <w:lang w:eastAsia="fr-FR"/>
        </w:rPr>
        <w:t>à la fin de la période, qui pourrait être plus facilement volatilisé au champ. En conséquence,</w:t>
      </w:r>
      <w:r w:rsidR="00AE6A37" w:rsidRPr="006A20FF">
        <w:rPr>
          <w:lang w:eastAsia="fr-FR"/>
        </w:rPr>
        <w:t xml:space="preserve"> </w:t>
      </w:r>
      <w:r w:rsidR="00B82449" w:rsidRPr="006A20FF">
        <w:rPr>
          <w:lang w:eastAsia="fr-FR"/>
        </w:rPr>
        <w:t xml:space="preserve">cette expérimentation </w:t>
      </w:r>
      <w:r w:rsidRPr="006A20FF">
        <w:rPr>
          <w:lang w:eastAsia="fr-FR"/>
        </w:rPr>
        <w:t xml:space="preserve">ne </w:t>
      </w:r>
      <w:r w:rsidR="00B82449" w:rsidRPr="006A20FF">
        <w:rPr>
          <w:lang w:eastAsia="fr-FR"/>
        </w:rPr>
        <w:t xml:space="preserve">permet </w:t>
      </w:r>
      <w:r w:rsidRPr="006A20FF">
        <w:rPr>
          <w:lang w:eastAsia="fr-FR"/>
        </w:rPr>
        <w:t xml:space="preserve">pas d’évaluer l’ensemble de l’effet du bâchage sur les émissions d’ammoniac, d’autant plus si les fumiers ne sont pas enfouis </w:t>
      </w:r>
      <w:r w:rsidR="006A20FF">
        <w:rPr>
          <w:lang w:eastAsia="fr-FR"/>
        </w:rPr>
        <w:t>dans les 48h après épandage</w:t>
      </w:r>
      <w:r w:rsidR="00B82449" w:rsidRPr="006A20FF">
        <w:rPr>
          <w:lang w:eastAsia="fr-FR"/>
        </w:rPr>
        <w:t>.</w:t>
      </w:r>
    </w:p>
    <w:p w14:paraId="6BBF242A" w14:textId="2681E6F3" w:rsidR="00B82449" w:rsidRPr="006A20FF" w:rsidRDefault="00B82449" w:rsidP="006A20FF">
      <w:pPr>
        <w:pStyle w:val="ADEMETexte"/>
        <w:ind w:firstLine="357"/>
        <w:rPr>
          <w:lang w:eastAsia="fr-FR"/>
        </w:rPr>
      </w:pPr>
      <w:r w:rsidRPr="006A20FF">
        <w:rPr>
          <w:lang w:eastAsia="fr-FR"/>
        </w:rPr>
        <w:t>Concernant le méthane, le bâchage</w:t>
      </w:r>
      <w:r w:rsidR="00AE6A37">
        <w:rPr>
          <w:lang w:eastAsia="fr-FR"/>
        </w:rPr>
        <w:t xml:space="preserve"> seul</w:t>
      </w:r>
      <w:r w:rsidRPr="006A20FF">
        <w:rPr>
          <w:lang w:eastAsia="fr-FR"/>
        </w:rPr>
        <w:t xml:space="preserve"> ne semble pas avoir un effet significatif sur les émissions (petite diminution</w:t>
      </w:r>
      <w:r w:rsidR="00AE6A37">
        <w:rPr>
          <w:lang w:eastAsia="fr-FR"/>
        </w:rPr>
        <w:t xml:space="preserve"> non significative</w:t>
      </w:r>
      <w:r w:rsidRPr="006A20FF">
        <w:rPr>
          <w:lang w:eastAsia="fr-FR"/>
        </w:rPr>
        <w:t xml:space="preserve">), mais le tassement a un effet considérable : multiplication par 6 de la quantité de méthane émis. Ceci </w:t>
      </w:r>
      <w:r w:rsidR="00AE6A37" w:rsidRPr="006A20FF">
        <w:rPr>
          <w:lang w:eastAsia="fr-FR"/>
        </w:rPr>
        <w:t>ne permet pas</w:t>
      </w:r>
      <w:r w:rsidRPr="006A20FF">
        <w:rPr>
          <w:lang w:eastAsia="fr-FR"/>
        </w:rPr>
        <w:t xml:space="preserve"> de recommander le tassement des fumiers </w:t>
      </w:r>
      <w:r w:rsidR="00AE6A37" w:rsidRPr="006A20FF">
        <w:rPr>
          <w:lang w:eastAsia="fr-FR"/>
        </w:rPr>
        <w:t>comme technique de réduction des émissions</w:t>
      </w:r>
      <w:r w:rsidR="00AE6A37">
        <w:rPr>
          <w:lang w:eastAsia="fr-FR"/>
        </w:rPr>
        <w:t xml:space="preserve"> à généraliser</w:t>
      </w:r>
      <w:r w:rsidRPr="006A20FF">
        <w:rPr>
          <w:lang w:eastAsia="fr-FR"/>
        </w:rPr>
        <w:t>.</w:t>
      </w:r>
    </w:p>
    <w:p w14:paraId="799495C0" w14:textId="29E18282" w:rsidR="005F109E" w:rsidRPr="001F39AF" w:rsidRDefault="005F109E" w:rsidP="00F278BD">
      <w:pPr>
        <w:pStyle w:val="ADEMETexte"/>
        <w:rPr>
          <w:rFonts w:cs="Arial"/>
          <w:iCs/>
        </w:rPr>
      </w:pPr>
      <w:r w:rsidRPr="00023A39">
        <w:rPr>
          <w:rFonts w:cs="Arial"/>
          <w:iCs/>
        </w:rPr>
        <w:t xml:space="preserve">Dans l’état actuel de nos connaissances, nous considérons </w:t>
      </w:r>
      <w:r w:rsidR="00023A39" w:rsidRPr="00023A39">
        <w:rPr>
          <w:rFonts w:cs="Arial"/>
          <w:iCs/>
        </w:rPr>
        <w:t xml:space="preserve">en regard des incertitudes concernant la composition initiale des fumiers en lien avec l’hétérogénéité du produit </w:t>
      </w:r>
      <w:r w:rsidRPr="00023A39">
        <w:rPr>
          <w:rFonts w:cs="Arial"/>
          <w:iCs/>
        </w:rPr>
        <w:t xml:space="preserve">que cet effet </w:t>
      </w:r>
      <w:r w:rsidR="00023A39" w:rsidRPr="00023A39">
        <w:rPr>
          <w:rFonts w:cs="Arial"/>
          <w:iCs/>
        </w:rPr>
        <w:t>n’est pas significatif</w:t>
      </w:r>
      <w:r w:rsidRPr="00023A39">
        <w:rPr>
          <w:rFonts w:cs="Arial"/>
          <w:iCs/>
        </w:rPr>
        <w:t>. En conséquence, de même que pour l’ammoniac, cette expérimentation permet de conclure que le bâchage n’entraînera pas de hausse des émissions de GES mais ne permet pas de conclure que le bâchage des fumiers bovins aurait pour conséquence une diminution nette des émissions de GES de ce poste.</w:t>
      </w:r>
    </w:p>
    <w:p w14:paraId="5441E9CC" w14:textId="77777777" w:rsidR="005F109E" w:rsidRPr="001F39AF" w:rsidRDefault="00F278BD" w:rsidP="004B430F">
      <w:pPr>
        <w:pStyle w:val="ADEMETexte"/>
      </w:pPr>
      <w:r w:rsidRPr="001F39AF">
        <w:t xml:space="preserve">La </w:t>
      </w:r>
      <w:r w:rsidRPr="001F39AF">
        <w:fldChar w:fldCharType="begin"/>
      </w:r>
      <w:r w:rsidRPr="001F39AF">
        <w:instrText xml:space="preserve"> REF _Ref450125491 \h </w:instrText>
      </w:r>
      <w:r w:rsidR="001F39AF" w:rsidRPr="001F39AF">
        <w:instrText xml:space="preserve"> \* MERGEFORMAT </w:instrText>
      </w:r>
      <w:r w:rsidRPr="001F39AF">
        <w:fldChar w:fldCharType="separate"/>
      </w:r>
      <w:r w:rsidR="00552F1C">
        <w:t xml:space="preserve">Figure </w:t>
      </w:r>
      <w:r w:rsidR="00552F1C">
        <w:rPr>
          <w:noProof/>
        </w:rPr>
        <w:t>5</w:t>
      </w:r>
      <w:r w:rsidRPr="001F39AF">
        <w:fldChar w:fldCharType="end"/>
      </w:r>
      <w:r w:rsidRPr="001F39AF">
        <w:t xml:space="preserve"> </w:t>
      </w:r>
      <w:r w:rsidR="00D61C5B" w:rsidRPr="001F39AF">
        <w:t xml:space="preserve">ci-dessous </w:t>
      </w:r>
      <w:r w:rsidR="005F109E" w:rsidRPr="001F39AF">
        <w:t>présente</w:t>
      </w:r>
      <w:r w:rsidR="00D61C5B" w:rsidRPr="001F39AF">
        <w:t xml:space="preserve"> les principaux </w:t>
      </w:r>
      <w:r w:rsidR="005F109E" w:rsidRPr="001F39AF">
        <w:t>flux pour les différentes modalités s</w:t>
      </w:r>
      <w:r w:rsidR="00D61C5B" w:rsidRPr="001F39AF">
        <w:t>uivi</w:t>
      </w:r>
      <w:r w:rsidR="005F109E" w:rsidRPr="001F39AF">
        <w:t>es</w:t>
      </w:r>
      <w:r w:rsidR="00D61C5B" w:rsidRPr="001F39AF">
        <w:t xml:space="preserve"> à la ferme expérimentale de Derval</w:t>
      </w:r>
      <w:r w:rsidR="005F109E" w:rsidRPr="001F39AF">
        <w:t>.</w:t>
      </w:r>
      <w:r w:rsidR="008A49DA">
        <w:t xml:space="preserve"> Elle montre que la méthodologie d’inventaire (EMEP, 2015) qui recommande de calculer les pertes d’azote de </w:t>
      </w:r>
      <w:r w:rsidR="008A49DA" w:rsidRPr="000C4F74">
        <w:t>NH</w:t>
      </w:r>
      <w:r w:rsidR="008A49DA" w:rsidRPr="000C4F74">
        <w:rPr>
          <w:vertAlign w:val="subscript"/>
        </w:rPr>
        <w:t>3</w:t>
      </w:r>
      <w:r w:rsidR="008A49DA">
        <w:t xml:space="preserve">, </w:t>
      </w:r>
      <w:r w:rsidR="008A49DA" w:rsidRPr="00405151">
        <w:t>N</w:t>
      </w:r>
      <w:r w:rsidR="008A49DA" w:rsidRPr="00405151">
        <w:rPr>
          <w:vertAlign w:val="subscript"/>
        </w:rPr>
        <w:t>2</w:t>
      </w:r>
      <w:r w:rsidR="008A49DA" w:rsidRPr="00405151">
        <w:t>O</w:t>
      </w:r>
      <w:r w:rsidR="008A49DA">
        <w:t xml:space="preserve"> et </w:t>
      </w:r>
      <w:r w:rsidR="008A49DA" w:rsidRPr="00494809">
        <w:t>N</w:t>
      </w:r>
      <w:r w:rsidR="008A49DA" w:rsidRPr="00494809">
        <w:rPr>
          <w:vertAlign w:val="subscript"/>
        </w:rPr>
        <w:t>2</w:t>
      </w:r>
      <w:r w:rsidR="008A49DA">
        <w:t xml:space="preserve"> à partir de la seule fraction ammoniacale (TAN) est inappropriée dans le cas de fumiers stockés sur une durée variant de quelques semaines à plusieurs mois et où la fraction ammoniacale initiale est faible</w:t>
      </w:r>
      <w:r w:rsidR="00B039D3">
        <w:t>.</w:t>
      </w:r>
      <w:r w:rsidR="008A49DA">
        <w:t xml:space="preserve"> </w:t>
      </w:r>
      <w:r w:rsidR="00B039D3">
        <w:t>L’</w:t>
      </w:r>
      <w:r w:rsidR="008A49DA">
        <w:t xml:space="preserve">émission totale </w:t>
      </w:r>
      <w:r w:rsidR="00B039D3">
        <w:t xml:space="preserve">est </w:t>
      </w:r>
      <w:r w:rsidR="008A49DA">
        <w:t>supérieure à 100% du TAN</w:t>
      </w:r>
      <w:r w:rsidR="00B039D3">
        <w:t>, ce qui est en contradiction avec le principe de calcul basé sur le bilan de masse. Les observations au champ confirment les résultats observés au cours de cette étude : la</w:t>
      </w:r>
      <w:r w:rsidR="008A49DA">
        <w:t xml:space="preserve"> perte d’azote </w:t>
      </w:r>
      <w:r w:rsidR="00B039D3">
        <w:t>peut varier</w:t>
      </w:r>
      <w:r w:rsidR="008A49DA">
        <w:t xml:space="preserve"> de 30 à 60% de l’azote total initial pour une teneur en azote ammoniacal voisine de 15% de l’azote initial</w:t>
      </w:r>
      <w:r w:rsidR="00B039D3">
        <w:t xml:space="preserve"> (</w:t>
      </w:r>
      <w:r w:rsidR="008A49DA">
        <w:t>Paillat et al., 2005).</w:t>
      </w:r>
    </w:p>
    <w:p w14:paraId="7FB32B78" w14:textId="77777777" w:rsidR="005F109E" w:rsidRPr="001F39AF" w:rsidRDefault="005F109E" w:rsidP="004B430F">
      <w:pPr>
        <w:pStyle w:val="ADEMETexte"/>
      </w:pPr>
      <w:r w:rsidRPr="001F39AF">
        <w:br w:type="page"/>
      </w:r>
    </w:p>
    <w:p w14:paraId="17979E2C" w14:textId="77777777" w:rsidR="005F109E" w:rsidRPr="001F39AF" w:rsidRDefault="005F109E" w:rsidP="004B430F">
      <w:pPr>
        <w:pStyle w:val="ADEMETexte"/>
        <w:sectPr w:rsidR="005F109E" w:rsidRPr="001F39AF" w:rsidSect="003B171B">
          <w:headerReference w:type="even" r:id="rId35"/>
          <w:headerReference w:type="default" r:id="rId36"/>
          <w:footerReference w:type="default" r:id="rId37"/>
          <w:headerReference w:type="first" r:id="rId38"/>
          <w:pgSz w:w="11906" w:h="16838"/>
          <w:pgMar w:top="1417" w:right="926" w:bottom="1417" w:left="1417" w:header="113" w:footer="708" w:gutter="0"/>
          <w:cols w:space="708"/>
          <w:docGrid w:linePitch="360"/>
        </w:sectPr>
      </w:pPr>
    </w:p>
    <w:p w14:paraId="2E9BAFF7" w14:textId="77777777" w:rsidR="00176FDC" w:rsidRPr="001F39AF" w:rsidRDefault="005F109E" w:rsidP="004B430F">
      <w:pPr>
        <w:pStyle w:val="ADEMETexte"/>
      </w:pPr>
      <w:r w:rsidRPr="001F39AF">
        <w:rPr>
          <w:noProof/>
          <w:lang w:eastAsia="fr-FR"/>
        </w:rPr>
        <w:lastRenderedPageBreak/>
        <w:drawing>
          <wp:anchor distT="0" distB="0" distL="114300" distR="114300" simplePos="0" relativeHeight="251659776" behindDoc="1" locked="0" layoutInCell="1" allowOverlap="1" wp14:anchorId="5A7B2569" wp14:editId="41571B24">
            <wp:simplePos x="0" y="0"/>
            <wp:positionH relativeFrom="margin">
              <wp:align>right</wp:align>
            </wp:positionH>
            <wp:positionV relativeFrom="paragraph">
              <wp:posOffset>0</wp:posOffset>
            </wp:positionV>
            <wp:extent cx="4999912" cy="2505075"/>
            <wp:effectExtent l="0" t="0" r="0" b="0"/>
            <wp:wrapTight wrapText="bothSides">
              <wp:wrapPolygon edited="0">
                <wp:start x="15803" y="0"/>
                <wp:lineTo x="247" y="657"/>
                <wp:lineTo x="247" y="1971"/>
                <wp:lineTo x="10041" y="2628"/>
                <wp:lineTo x="988" y="3778"/>
                <wp:lineTo x="658" y="4271"/>
                <wp:lineTo x="1235" y="5256"/>
                <wp:lineTo x="823" y="7884"/>
                <wp:lineTo x="165" y="13141"/>
                <wp:lineTo x="82" y="14619"/>
                <wp:lineTo x="412" y="16262"/>
                <wp:lineTo x="494" y="20040"/>
                <wp:lineTo x="1564" y="21025"/>
                <wp:lineTo x="1728" y="21354"/>
                <wp:lineTo x="20494" y="21354"/>
                <wp:lineTo x="20659" y="20861"/>
                <wp:lineTo x="19589" y="18397"/>
                <wp:lineTo x="19754" y="15769"/>
                <wp:lineTo x="20741" y="15769"/>
                <wp:lineTo x="21317" y="14619"/>
                <wp:lineTo x="20824" y="10513"/>
                <wp:lineTo x="20659" y="7884"/>
                <wp:lineTo x="20988" y="5913"/>
                <wp:lineTo x="21070" y="2300"/>
                <wp:lineTo x="20824" y="657"/>
                <wp:lineTo x="20577" y="0"/>
                <wp:lineTo x="15803"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1.emf"/>
                    <pic:cNvPicPr/>
                  </pic:nvPicPr>
                  <pic:blipFill rotWithShape="1">
                    <a:blip r:embed="rId39" cstate="print">
                      <a:extLst>
                        <a:ext uri="{28A0092B-C50C-407E-A947-70E740481C1C}">
                          <a14:useLocalDpi xmlns:a14="http://schemas.microsoft.com/office/drawing/2010/main" val="0"/>
                        </a:ext>
                      </a:extLst>
                    </a:blip>
                    <a:srcRect t="2947" r="17406" b="2125"/>
                    <a:stretch/>
                  </pic:blipFill>
                  <pic:spPr bwMode="auto">
                    <a:xfrm>
                      <a:off x="0" y="0"/>
                      <a:ext cx="4999912"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0FC">
        <w:rPr>
          <w:noProof/>
          <w:lang w:eastAsia="fr-FR"/>
        </w:rPr>
        <w:drawing>
          <wp:anchor distT="0" distB="0" distL="114300" distR="114300" simplePos="0" relativeHeight="251660800" behindDoc="1" locked="0" layoutInCell="1" allowOverlap="1" wp14:anchorId="45B9006E" wp14:editId="65525952">
            <wp:simplePos x="0" y="0"/>
            <wp:positionH relativeFrom="column">
              <wp:posOffset>-4445</wp:posOffset>
            </wp:positionH>
            <wp:positionV relativeFrom="paragraph">
              <wp:posOffset>-4445</wp:posOffset>
            </wp:positionV>
            <wp:extent cx="1129665" cy="1714500"/>
            <wp:effectExtent l="0" t="0" r="0" b="0"/>
            <wp:wrapTight wrapText="bothSides">
              <wp:wrapPolygon edited="0">
                <wp:start x="0" y="0"/>
                <wp:lineTo x="0" y="20400"/>
                <wp:lineTo x="2185" y="20880"/>
                <wp:lineTo x="16027" y="21360"/>
                <wp:lineTo x="17848" y="21360"/>
                <wp:lineTo x="20034" y="20640"/>
                <wp:lineTo x="18577" y="19680"/>
                <wp:lineTo x="16027" y="19680"/>
                <wp:lineTo x="18577" y="18000"/>
                <wp:lineTo x="16391" y="15840"/>
                <wp:lineTo x="18212" y="13440"/>
                <wp:lineTo x="18212" y="11280"/>
                <wp:lineTo x="10927" y="8640"/>
                <wp:lineTo x="21126" y="7440"/>
                <wp:lineTo x="20762" y="4080"/>
                <wp:lineTo x="619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9665" cy="1714500"/>
                    </a:xfrm>
                    <a:prstGeom prst="rect">
                      <a:avLst/>
                    </a:prstGeom>
                    <a:noFill/>
                  </pic:spPr>
                </pic:pic>
              </a:graphicData>
            </a:graphic>
          </wp:anchor>
        </w:drawing>
      </w:r>
    </w:p>
    <w:p w14:paraId="25BA5021" w14:textId="77777777" w:rsidR="008A6F38" w:rsidRPr="001F39AF" w:rsidRDefault="008A6F38">
      <w:pPr>
        <w:rPr>
          <w:sz w:val="20"/>
          <w:szCs w:val="20"/>
        </w:rPr>
      </w:pPr>
    </w:p>
    <w:p w14:paraId="77A0BAB5" w14:textId="77777777" w:rsidR="008A6F38" w:rsidRPr="001F39AF" w:rsidRDefault="008A6F38"/>
    <w:p w14:paraId="6C279ED9" w14:textId="77777777" w:rsidR="004C20FC" w:rsidRDefault="004C20FC" w:rsidP="00F278BD">
      <w:pPr>
        <w:rPr>
          <w:sz w:val="20"/>
          <w:szCs w:val="20"/>
        </w:rPr>
      </w:pPr>
    </w:p>
    <w:p w14:paraId="4705D6A7" w14:textId="77777777" w:rsidR="004C20FC" w:rsidRDefault="004C20FC" w:rsidP="00F278BD">
      <w:pPr>
        <w:rPr>
          <w:sz w:val="20"/>
          <w:szCs w:val="20"/>
        </w:rPr>
      </w:pPr>
    </w:p>
    <w:p w14:paraId="4608AD31" w14:textId="77777777" w:rsidR="00F278BD" w:rsidRPr="001F39AF" w:rsidRDefault="00840191" w:rsidP="00F278BD">
      <w:pPr>
        <w:rPr>
          <w:sz w:val="20"/>
          <w:szCs w:val="20"/>
        </w:rPr>
      </w:pPr>
      <w:r w:rsidRPr="001F39AF">
        <w:rPr>
          <w:noProof/>
          <w:lang w:eastAsia="fr-FR"/>
        </w:rPr>
        <w:drawing>
          <wp:anchor distT="0" distB="0" distL="114300" distR="114300" simplePos="0" relativeHeight="251698176" behindDoc="1" locked="0" layoutInCell="1" allowOverlap="1" wp14:anchorId="23398511" wp14:editId="70B2B4B0">
            <wp:simplePos x="0" y="0"/>
            <wp:positionH relativeFrom="margin">
              <wp:posOffset>156845</wp:posOffset>
            </wp:positionH>
            <wp:positionV relativeFrom="paragraph">
              <wp:posOffset>304800</wp:posOffset>
            </wp:positionV>
            <wp:extent cx="5777865" cy="3061335"/>
            <wp:effectExtent l="0" t="0" r="0" b="5715"/>
            <wp:wrapTight wrapText="bothSides">
              <wp:wrapPolygon edited="0">
                <wp:start x="15739" y="0"/>
                <wp:lineTo x="214" y="403"/>
                <wp:lineTo x="214" y="1613"/>
                <wp:lineTo x="15525" y="2151"/>
                <wp:lineTo x="1638" y="2957"/>
                <wp:lineTo x="1353" y="3360"/>
                <wp:lineTo x="1994" y="4301"/>
                <wp:lineTo x="2065" y="6452"/>
                <wp:lineTo x="1211" y="12904"/>
                <wp:lineTo x="285" y="13441"/>
                <wp:lineTo x="427" y="13979"/>
                <wp:lineTo x="3917" y="15054"/>
                <wp:lineTo x="2493" y="15861"/>
                <wp:lineTo x="2208" y="16264"/>
                <wp:lineTo x="2279" y="20027"/>
                <wp:lineTo x="2991" y="21506"/>
                <wp:lineTo x="16665" y="21506"/>
                <wp:lineTo x="20724" y="21371"/>
                <wp:lineTo x="20439" y="19624"/>
                <wp:lineTo x="20226" y="19086"/>
                <wp:lineTo x="19869" y="17205"/>
                <wp:lineTo x="20226" y="15592"/>
                <wp:lineTo x="19442" y="15054"/>
                <wp:lineTo x="15810" y="15054"/>
                <wp:lineTo x="21436" y="13710"/>
                <wp:lineTo x="20582" y="672"/>
                <wp:lineTo x="20439" y="0"/>
                <wp:lineTo x="15739"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2.emf"/>
                    <pic:cNvPicPr/>
                  </pic:nvPicPr>
                  <pic:blipFill rotWithShape="1">
                    <a:blip r:embed="rId41" cstate="print">
                      <a:extLst>
                        <a:ext uri="{28A0092B-C50C-407E-A947-70E740481C1C}">
                          <a14:useLocalDpi xmlns:a14="http://schemas.microsoft.com/office/drawing/2010/main" val="0"/>
                        </a:ext>
                      </a:extLst>
                    </a:blip>
                    <a:srcRect t="2207" r="9422" b="1628"/>
                    <a:stretch/>
                  </pic:blipFill>
                  <pic:spPr bwMode="auto">
                    <a:xfrm>
                      <a:off x="0" y="0"/>
                      <a:ext cx="5777865" cy="306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9AF">
        <w:rPr>
          <w:noProof/>
          <w:lang w:eastAsia="fr-FR"/>
        </w:rPr>
        <w:drawing>
          <wp:anchor distT="0" distB="0" distL="114300" distR="114300" simplePos="0" relativeHeight="251699200" behindDoc="1" locked="0" layoutInCell="1" allowOverlap="1" wp14:anchorId="12CACA23" wp14:editId="08B9607C">
            <wp:simplePos x="0" y="0"/>
            <wp:positionH relativeFrom="margin">
              <wp:posOffset>0</wp:posOffset>
            </wp:positionH>
            <wp:positionV relativeFrom="paragraph">
              <wp:posOffset>3476625</wp:posOffset>
            </wp:positionV>
            <wp:extent cx="5912485" cy="2933700"/>
            <wp:effectExtent l="0" t="0" r="0" b="0"/>
            <wp:wrapTight wrapText="bothSides">
              <wp:wrapPolygon edited="0">
                <wp:start x="15102" y="0"/>
                <wp:lineTo x="209" y="421"/>
                <wp:lineTo x="209" y="1683"/>
                <wp:lineTo x="14754" y="2244"/>
                <wp:lineTo x="487" y="2665"/>
                <wp:lineTo x="348" y="3226"/>
                <wp:lineTo x="1461" y="4488"/>
                <wp:lineTo x="4106" y="6732"/>
                <wp:lineTo x="3341" y="8977"/>
                <wp:lineTo x="2993" y="9397"/>
                <wp:lineTo x="2157" y="11081"/>
                <wp:lineTo x="1114" y="12483"/>
                <wp:lineTo x="1114" y="12623"/>
                <wp:lineTo x="2366" y="13465"/>
                <wp:lineTo x="2575" y="18795"/>
                <wp:lineTo x="2853" y="20197"/>
                <wp:lineTo x="3201" y="21179"/>
                <wp:lineTo x="3549" y="21179"/>
                <wp:lineTo x="19904" y="20478"/>
                <wp:lineTo x="19835" y="20197"/>
                <wp:lineTo x="19556" y="17953"/>
                <wp:lineTo x="19765" y="15990"/>
                <wp:lineTo x="18930" y="15849"/>
                <wp:lineTo x="20322" y="15288"/>
                <wp:lineTo x="20183" y="13465"/>
                <wp:lineTo x="21227" y="12623"/>
                <wp:lineTo x="21227" y="12203"/>
                <wp:lineTo x="20252" y="11221"/>
                <wp:lineTo x="20531" y="8977"/>
                <wp:lineTo x="20879" y="7434"/>
                <wp:lineTo x="20739" y="842"/>
                <wp:lineTo x="20461" y="0"/>
                <wp:lineTo x="15102" y="0"/>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3.emf"/>
                    <pic:cNvPicPr/>
                  </pic:nvPicPr>
                  <pic:blipFill rotWithShape="1">
                    <a:blip r:embed="rId42" cstate="print">
                      <a:extLst>
                        <a:ext uri="{28A0092B-C50C-407E-A947-70E740481C1C}">
                          <a14:useLocalDpi xmlns:a14="http://schemas.microsoft.com/office/drawing/2010/main" val="0"/>
                        </a:ext>
                      </a:extLst>
                    </a:blip>
                    <a:srcRect t="2859" r="5751"/>
                    <a:stretch/>
                  </pic:blipFill>
                  <pic:spPr bwMode="auto">
                    <a:xfrm>
                      <a:off x="0" y="0"/>
                      <a:ext cx="591248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09E" w:rsidRPr="001F39AF">
        <w:rPr>
          <w:noProof/>
          <w:lang w:eastAsia="fr-FR"/>
        </w:rPr>
        <mc:AlternateContent>
          <mc:Choice Requires="wps">
            <w:drawing>
              <wp:anchor distT="0" distB="0" distL="114300" distR="114300" simplePos="0" relativeHeight="251723776" behindDoc="1" locked="0" layoutInCell="1" allowOverlap="1" wp14:anchorId="4AB71843" wp14:editId="6D2AAA6A">
                <wp:simplePos x="0" y="0"/>
                <wp:positionH relativeFrom="page">
                  <wp:posOffset>1066800</wp:posOffset>
                </wp:positionH>
                <wp:positionV relativeFrom="paragraph">
                  <wp:posOffset>6315075</wp:posOffset>
                </wp:positionV>
                <wp:extent cx="5423535" cy="349250"/>
                <wp:effectExtent l="0" t="0" r="5715" b="12700"/>
                <wp:wrapTight wrapText="bothSides">
                  <wp:wrapPolygon edited="0">
                    <wp:start x="0" y="0"/>
                    <wp:lineTo x="0" y="21207"/>
                    <wp:lineTo x="21547" y="21207"/>
                    <wp:lineTo x="21547"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5423535" cy="349250"/>
                        </a:xfrm>
                        <a:prstGeom prst="rect">
                          <a:avLst/>
                        </a:prstGeom>
                        <a:noFill/>
                        <a:ln>
                          <a:noFill/>
                        </a:ln>
                        <a:effectLst/>
                      </wps:spPr>
                      <wps:txbx>
                        <w:txbxContent>
                          <w:p w14:paraId="67A67290" w14:textId="77777777" w:rsidR="001416E5" w:rsidRPr="00FB194B" w:rsidRDefault="001416E5" w:rsidP="00D8623B">
                            <w:pPr>
                              <w:pStyle w:val="Lgende"/>
                              <w:rPr>
                                <w:rFonts w:eastAsia="MS Mincho"/>
                                <w:noProof/>
                                <w:szCs w:val="24"/>
                              </w:rPr>
                            </w:pPr>
                            <w:bookmarkStart w:id="21" w:name="_Ref450125491"/>
                            <w:r>
                              <w:t xml:space="preserve">Figure </w:t>
                            </w:r>
                            <w:r w:rsidR="00690DBB">
                              <w:rPr>
                                <w:noProof/>
                              </w:rPr>
                              <w:fldChar w:fldCharType="begin"/>
                            </w:r>
                            <w:r w:rsidR="00690DBB">
                              <w:rPr>
                                <w:noProof/>
                              </w:rPr>
                              <w:instrText xml:space="preserve"> SEQ Figure \* ARABIC </w:instrText>
                            </w:r>
                            <w:r w:rsidR="00690DBB">
                              <w:rPr>
                                <w:noProof/>
                              </w:rPr>
                              <w:fldChar w:fldCharType="separate"/>
                            </w:r>
                            <w:r>
                              <w:rPr>
                                <w:noProof/>
                              </w:rPr>
                              <w:t>5</w:t>
                            </w:r>
                            <w:r w:rsidR="00690DBB">
                              <w:rPr>
                                <w:noProof/>
                              </w:rPr>
                              <w:fldChar w:fldCharType="end"/>
                            </w:r>
                            <w:bookmarkEnd w:id="21"/>
                            <w:r>
                              <w:t xml:space="preserve"> : Schéma bilan résumant les résultats des pertes gazeuses des 3 modalités suivies en conditions réelles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B71843" id="Zone de texte 3" o:spid="_x0000_s1034" type="#_x0000_t202" style="position:absolute;left:0;text-align:left;margin-left:84pt;margin-top:497.25pt;width:427.05pt;height:27.5pt;z-index:-2515927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" filled="f" stroked="f">
                <v:textbox inset="0,0,0,0">
                  <w:txbxContent>
                    <w:p w14:paraId="67A67290" w14:textId="77777777" w:rsidR="001416E5" w:rsidRPr="00FB194B" w:rsidRDefault="001416E5" w:rsidP="00D8623B">
                      <w:pPr>
                        <w:pStyle w:val="Lgende"/>
                        <w:rPr>
                          <w:rFonts w:eastAsia="MS Mincho"/>
                          <w:noProof/>
                          <w:szCs w:val="24"/>
                        </w:rPr>
                      </w:pPr>
                      <w:bookmarkStart w:id="25" w:name="_Ref450125491"/>
                      <w:r>
                        <w:t xml:space="preserve">Figure </w:t>
                      </w:r>
                      <w:fldSimple w:instr=" SEQ Figure \* ARABIC ">
                        <w:r>
                          <w:rPr>
                            <w:noProof/>
                          </w:rPr>
                          <w:t>5</w:t>
                        </w:r>
                      </w:fldSimple>
                      <w:bookmarkEnd w:id="25"/>
                      <w:r>
                        <w:t xml:space="preserve"> : Schéma bilan résumant les résultats des pertes gazeuses des 3 modalités suivies en conditions réelles</w:t>
                      </w:r>
                    </w:p>
                  </w:txbxContent>
                </v:textbox>
                <w10:wrap type="tight" anchorx="page"/>
              </v:shape>
            </w:pict>
          </mc:Fallback>
        </mc:AlternateContent>
      </w:r>
      <w:r w:rsidR="00176FDC" w:rsidRPr="001F39AF">
        <w:rPr>
          <w:sz w:val="20"/>
          <w:szCs w:val="20"/>
        </w:rPr>
        <w:br w:type="page"/>
      </w:r>
    </w:p>
    <w:p w14:paraId="55E9198D" w14:textId="77777777" w:rsidR="00F278BD" w:rsidRDefault="00F278BD" w:rsidP="005F109E">
      <w:pPr>
        <w:pStyle w:val="ADEMETexte"/>
        <w:rPr>
          <w:lang w:eastAsia="fr-FR"/>
        </w:rPr>
      </w:pPr>
      <w:r w:rsidRPr="001F39AF">
        <w:rPr>
          <w:lang w:eastAsia="fr-FR"/>
        </w:rPr>
        <w:lastRenderedPageBreak/>
        <w:t>Sur le plan méthodologique, cette expérimentation montre que le rapport des gradients de concentration (par exemple grad C-CO</w:t>
      </w:r>
      <w:r w:rsidRPr="001F39AF">
        <w:rPr>
          <w:vertAlign w:val="subscript"/>
          <w:lang w:eastAsia="fr-FR"/>
        </w:rPr>
        <w:t>2</w:t>
      </w:r>
      <w:r w:rsidRPr="001F39AF">
        <w:rPr>
          <w:lang w:eastAsia="fr-FR"/>
        </w:rPr>
        <w:t>/grad C-CH</w:t>
      </w:r>
      <w:r w:rsidRPr="001F39AF">
        <w:rPr>
          <w:vertAlign w:val="subscript"/>
          <w:lang w:eastAsia="fr-FR"/>
        </w:rPr>
        <w:t>4</w:t>
      </w:r>
      <w:r w:rsidRPr="001F39AF">
        <w:rPr>
          <w:lang w:eastAsia="fr-FR"/>
        </w:rPr>
        <w:t>) est bon indicateur de terrain pour évaluer la propension des stockages de fumier à émettre de l’ammoniac ou des gaz à effet de serre. Ainsi, il pourrait être mis en œuvre pour confirmer l’arrêt des émissions d’NH</w:t>
      </w:r>
      <w:r w:rsidRPr="001F39AF">
        <w:rPr>
          <w:vertAlign w:val="subscript"/>
          <w:lang w:eastAsia="fr-FR"/>
        </w:rPr>
        <w:t>3</w:t>
      </w:r>
      <w:r w:rsidRPr="001F39AF">
        <w:rPr>
          <w:lang w:eastAsia="fr-FR"/>
        </w:rPr>
        <w:t xml:space="preserve"> environ deux semaines après la mise en tas </w:t>
      </w:r>
      <w:r w:rsidR="00D82AEC" w:rsidRPr="001F39AF">
        <w:rPr>
          <w:lang w:eastAsia="fr-FR"/>
        </w:rPr>
        <w:t>(rapport grad C-CO</w:t>
      </w:r>
      <w:r w:rsidR="00D82AEC" w:rsidRPr="001F39AF">
        <w:rPr>
          <w:vertAlign w:val="subscript"/>
          <w:lang w:eastAsia="fr-FR"/>
        </w:rPr>
        <w:t>2</w:t>
      </w:r>
      <w:r w:rsidR="00D82AEC" w:rsidRPr="001F39AF">
        <w:rPr>
          <w:lang w:eastAsia="fr-FR"/>
        </w:rPr>
        <w:t xml:space="preserve">/grad </w:t>
      </w:r>
      <w:r w:rsidR="00D82AEC">
        <w:rPr>
          <w:lang w:eastAsia="fr-FR"/>
        </w:rPr>
        <w:t>N</w:t>
      </w:r>
      <w:r w:rsidR="00D82AEC" w:rsidRPr="001F39AF">
        <w:rPr>
          <w:lang w:eastAsia="fr-FR"/>
        </w:rPr>
        <w:t>-</w:t>
      </w:r>
      <w:r w:rsidR="00D82AEC">
        <w:rPr>
          <w:lang w:eastAsia="fr-FR"/>
        </w:rPr>
        <w:t>N</w:t>
      </w:r>
      <w:r w:rsidR="00D82AEC" w:rsidRPr="001F39AF">
        <w:rPr>
          <w:lang w:eastAsia="fr-FR"/>
        </w:rPr>
        <w:t>H</w:t>
      </w:r>
      <w:r w:rsidR="00D82AEC">
        <w:rPr>
          <w:vertAlign w:val="subscript"/>
          <w:lang w:eastAsia="fr-FR"/>
        </w:rPr>
        <w:t>3</w:t>
      </w:r>
      <w:r w:rsidR="00D82AEC" w:rsidRPr="001F39AF">
        <w:rPr>
          <w:lang w:eastAsia="fr-FR"/>
        </w:rPr>
        <w:t xml:space="preserve"> supérieur 100</w:t>
      </w:r>
      <w:r w:rsidR="00D82AEC">
        <w:rPr>
          <w:lang w:eastAsia="fr-FR"/>
        </w:rPr>
        <w:t xml:space="preserve"> ou </w:t>
      </w:r>
      <w:r w:rsidR="00D82AEC" w:rsidRPr="001F39AF">
        <w:rPr>
          <w:lang w:eastAsia="fr-FR"/>
        </w:rPr>
        <w:t xml:space="preserve">grad </w:t>
      </w:r>
      <w:r w:rsidR="00D82AEC">
        <w:rPr>
          <w:lang w:eastAsia="fr-FR"/>
        </w:rPr>
        <w:t>N</w:t>
      </w:r>
      <w:r w:rsidR="00D82AEC" w:rsidRPr="001F39AF">
        <w:rPr>
          <w:lang w:eastAsia="fr-FR"/>
        </w:rPr>
        <w:t>-</w:t>
      </w:r>
      <w:r w:rsidR="00D82AEC" w:rsidRPr="004C20FC">
        <w:rPr>
          <w:lang w:eastAsia="fr-FR"/>
        </w:rPr>
        <w:t>NH</w:t>
      </w:r>
      <w:r w:rsidR="00D82AEC" w:rsidRPr="00D82AEC">
        <w:rPr>
          <w:vertAlign w:val="subscript"/>
          <w:lang w:eastAsia="fr-FR"/>
        </w:rPr>
        <w:t>3</w:t>
      </w:r>
      <w:r w:rsidR="00D82AEC" w:rsidRPr="004C20FC">
        <w:rPr>
          <w:lang w:eastAsia="fr-FR"/>
        </w:rPr>
        <w:t xml:space="preserve"> </w:t>
      </w:r>
      <w:r w:rsidR="00D82AEC">
        <w:rPr>
          <w:lang w:eastAsia="fr-FR"/>
        </w:rPr>
        <w:t xml:space="preserve">inférieur à </w:t>
      </w:r>
      <w:r w:rsidR="004E564E">
        <w:rPr>
          <w:lang w:eastAsia="fr-FR"/>
        </w:rPr>
        <w:t xml:space="preserve">0,05 </w:t>
      </w:r>
      <w:r w:rsidR="004E564E" w:rsidRPr="00445823">
        <w:rPr>
          <w:lang w:eastAsia="fr-FR"/>
        </w:rPr>
        <w:t xml:space="preserve">mg </w:t>
      </w:r>
      <w:r w:rsidR="004E564E" w:rsidRPr="004E564E">
        <w:rPr>
          <w:lang w:eastAsia="fr-FR"/>
        </w:rPr>
        <w:t>NH</w:t>
      </w:r>
      <w:r w:rsidR="004E564E" w:rsidRPr="004E564E">
        <w:rPr>
          <w:vertAlign w:val="subscript"/>
          <w:lang w:eastAsia="fr-FR"/>
        </w:rPr>
        <w:t>3</w:t>
      </w:r>
      <w:r w:rsidR="004E564E">
        <w:rPr>
          <w:lang w:eastAsia="fr-FR"/>
        </w:rPr>
        <w:t xml:space="preserve"> </w:t>
      </w:r>
      <w:r w:rsidR="004E564E" w:rsidRPr="00445823">
        <w:rPr>
          <w:lang w:eastAsia="fr-FR"/>
        </w:rPr>
        <w:t>m</w:t>
      </w:r>
      <w:r w:rsidR="004E564E" w:rsidRPr="00445823">
        <w:rPr>
          <w:vertAlign w:val="superscript"/>
          <w:lang w:eastAsia="fr-FR"/>
        </w:rPr>
        <w:t>-3</w:t>
      </w:r>
      <w:r w:rsidR="004E564E" w:rsidRPr="00445823">
        <w:rPr>
          <w:lang w:eastAsia="fr-FR"/>
        </w:rPr>
        <w:t xml:space="preserve"> air</w:t>
      </w:r>
      <w:r w:rsidR="004E564E">
        <w:rPr>
          <w:lang w:eastAsia="fr-FR"/>
        </w:rPr>
        <w:t xml:space="preserve"> quand </w:t>
      </w:r>
      <w:r w:rsidR="00D82AEC" w:rsidRPr="001F39AF">
        <w:rPr>
          <w:lang w:eastAsia="fr-FR"/>
        </w:rPr>
        <w:t>grad C-</w:t>
      </w:r>
      <w:r w:rsidR="004E564E" w:rsidRPr="004C20FC">
        <w:rPr>
          <w:lang w:eastAsia="fr-FR"/>
        </w:rPr>
        <w:t>CO</w:t>
      </w:r>
      <w:r w:rsidR="004E564E" w:rsidRPr="004E564E">
        <w:rPr>
          <w:vertAlign w:val="subscript"/>
          <w:lang w:eastAsia="fr-FR"/>
        </w:rPr>
        <w:t>2</w:t>
      </w:r>
      <w:r w:rsidR="004E564E">
        <w:rPr>
          <w:lang w:eastAsia="fr-FR"/>
        </w:rPr>
        <w:t xml:space="preserve"> est supérieur à 10 </w:t>
      </w:r>
      <w:r w:rsidR="004E564E" w:rsidRPr="00445823">
        <w:rPr>
          <w:lang w:eastAsia="fr-FR"/>
        </w:rPr>
        <w:t xml:space="preserve">mg </w:t>
      </w:r>
      <w:r w:rsidR="004E564E" w:rsidRPr="004E564E">
        <w:rPr>
          <w:lang w:eastAsia="fr-FR"/>
        </w:rPr>
        <w:t>CO</w:t>
      </w:r>
      <w:r w:rsidR="004E564E" w:rsidRPr="004E564E">
        <w:rPr>
          <w:vertAlign w:val="subscript"/>
          <w:lang w:eastAsia="fr-FR"/>
        </w:rPr>
        <w:t>2</w:t>
      </w:r>
      <w:r w:rsidR="004E564E">
        <w:rPr>
          <w:lang w:eastAsia="fr-FR"/>
        </w:rPr>
        <w:t xml:space="preserve"> </w:t>
      </w:r>
      <w:r w:rsidR="004E564E" w:rsidRPr="00445823">
        <w:rPr>
          <w:lang w:eastAsia="fr-FR"/>
        </w:rPr>
        <w:t>m</w:t>
      </w:r>
      <w:r w:rsidR="004E564E" w:rsidRPr="00445823">
        <w:rPr>
          <w:vertAlign w:val="superscript"/>
          <w:lang w:eastAsia="fr-FR"/>
        </w:rPr>
        <w:t>-3</w:t>
      </w:r>
      <w:r w:rsidR="004E564E" w:rsidRPr="00445823">
        <w:rPr>
          <w:lang w:eastAsia="fr-FR"/>
        </w:rPr>
        <w:t xml:space="preserve"> air</w:t>
      </w:r>
      <w:r w:rsidR="00B262EA">
        <w:rPr>
          <w:lang w:eastAsia="fr-FR"/>
        </w:rPr>
        <w:t> ; cf. tableau ci-dessous</w:t>
      </w:r>
      <w:r w:rsidR="00D82AEC" w:rsidRPr="001F39AF">
        <w:rPr>
          <w:lang w:eastAsia="fr-FR"/>
        </w:rPr>
        <w:t xml:space="preserve">) </w:t>
      </w:r>
      <w:r w:rsidRPr="001F39AF">
        <w:rPr>
          <w:lang w:eastAsia="fr-FR"/>
        </w:rPr>
        <w:t>ou encore pour confirmer que l’émission de C-CH</w:t>
      </w:r>
      <w:r w:rsidRPr="001F39AF">
        <w:rPr>
          <w:vertAlign w:val="subscript"/>
          <w:lang w:eastAsia="fr-FR"/>
        </w:rPr>
        <w:t>4</w:t>
      </w:r>
      <w:r w:rsidRPr="001F39AF">
        <w:rPr>
          <w:lang w:eastAsia="fr-FR"/>
        </w:rPr>
        <w:t xml:space="preserve"> est généralement inférieure à 2% du stock initial de C (rapport grad C-CO</w:t>
      </w:r>
      <w:r w:rsidRPr="001F39AF">
        <w:rPr>
          <w:vertAlign w:val="subscript"/>
          <w:lang w:eastAsia="fr-FR"/>
        </w:rPr>
        <w:t>2</w:t>
      </w:r>
      <w:r w:rsidRPr="001F39AF">
        <w:rPr>
          <w:lang w:eastAsia="fr-FR"/>
        </w:rPr>
        <w:t>/grad C-CH</w:t>
      </w:r>
      <w:r w:rsidRPr="001F39AF">
        <w:rPr>
          <w:vertAlign w:val="subscript"/>
          <w:lang w:eastAsia="fr-FR"/>
        </w:rPr>
        <w:t>4</w:t>
      </w:r>
      <w:r w:rsidRPr="001F39AF">
        <w:rPr>
          <w:lang w:eastAsia="fr-FR"/>
        </w:rPr>
        <w:t xml:space="preserve"> supérieur 100) ou que les émissions de N-N</w:t>
      </w:r>
      <w:r w:rsidRPr="001F39AF">
        <w:rPr>
          <w:vertAlign w:val="subscript"/>
          <w:lang w:eastAsia="fr-FR"/>
        </w:rPr>
        <w:t>2</w:t>
      </w:r>
      <w:r w:rsidRPr="001F39AF">
        <w:rPr>
          <w:lang w:eastAsia="fr-FR"/>
        </w:rPr>
        <w:t>O sont inférieures à 0,1% de l’azote initial (rapport grad C-CO</w:t>
      </w:r>
      <w:r w:rsidRPr="001F39AF">
        <w:rPr>
          <w:vertAlign w:val="subscript"/>
          <w:lang w:eastAsia="fr-FR"/>
        </w:rPr>
        <w:t>2</w:t>
      </w:r>
      <w:r w:rsidRPr="001F39AF">
        <w:rPr>
          <w:lang w:eastAsia="fr-FR"/>
        </w:rPr>
        <w:t>/grad N-N</w:t>
      </w:r>
      <w:r w:rsidRPr="001F39AF">
        <w:rPr>
          <w:vertAlign w:val="subscript"/>
          <w:lang w:eastAsia="fr-FR"/>
        </w:rPr>
        <w:t>2</w:t>
      </w:r>
      <w:r w:rsidRPr="001F39AF">
        <w:rPr>
          <w:lang w:eastAsia="fr-FR"/>
        </w:rPr>
        <w:t>O supérieur à 300).</w:t>
      </w:r>
    </w:p>
    <w:p w14:paraId="6A860D83" w14:textId="77777777" w:rsidR="00B84984" w:rsidRPr="001F39AF" w:rsidRDefault="00B84984" w:rsidP="005F109E">
      <w:pPr>
        <w:pStyle w:val="ADEMETexte"/>
      </w:pPr>
    </w:p>
    <w:p w14:paraId="33C14BE2" w14:textId="77777777" w:rsidR="00B84984" w:rsidRDefault="00B84984" w:rsidP="00B84984">
      <w:pPr>
        <w:pStyle w:val="Lgende"/>
        <w:keepNext/>
      </w:pPr>
      <w:bookmarkStart w:id="22" w:name="_Toc429143383"/>
      <w:r>
        <w:t xml:space="preserve">Tableau </w:t>
      </w:r>
      <w:r w:rsidR="00690DBB">
        <w:rPr>
          <w:noProof/>
        </w:rPr>
        <w:fldChar w:fldCharType="begin"/>
      </w:r>
      <w:r w:rsidR="00690DBB">
        <w:rPr>
          <w:noProof/>
        </w:rPr>
        <w:instrText xml:space="preserve"> SEQ Tableau \* ARABIC </w:instrText>
      </w:r>
      <w:r w:rsidR="00690DBB">
        <w:rPr>
          <w:noProof/>
        </w:rPr>
        <w:fldChar w:fldCharType="separate"/>
      </w:r>
      <w:r>
        <w:rPr>
          <w:noProof/>
        </w:rPr>
        <w:t>1</w:t>
      </w:r>
      <w:r w:rsidR="00690DBB">
        <w:rPr>
          <w:noProof/>
        </w:rPr>
        <w:fldChar w:fldCharType="end"/>
      </w:r>
      <w:r>
        <w:t xml:space="preserve"> : </w:t>
      </w:r>
      <w:bookmarkEnd w:id="22"/>
      <w:r>
        <w:t xml:space="preserve">valeurs seuils proposées pour le stockage des fumiers pour initier des discussions en vue de l’usage de l’indicateur d’émissions constitué par le rapport des gradients de concentration ; la « valeur de référence » correspond à l’ordre de grandeur observé en première période d’émission (10-48h après la mise en tas pour </w:t>
      </w:r>
      <w:r w:rsidRPr="000C4F74">
        <w:t>NH</w:t>
      </w:r>
      <w:r w:rsidRPr="000C4F74">
        <w:rPr>
          <w:vertAlign w:val="subscript"/>
        </w:rPr>
        <w:t>3</w:t>
      </w:r>
      <w:r>
        <w:t xml:space="preserve">, 10 à 30 jours après la mise en tas pour </w:t>
      </w:r>
      <w:r w:rsidRPr="00405151">
        <w:t>N</w:t>
      </w:r>
      <w:r w:rsidRPr="00405151">
        <w:rPr>
          <w:vertAlign w:val="subscript"/>
        </w:rPr>
        <w:t>2</w:t>
      </w:r>
      <w:r w:rsidRPr="00405151">
        <w:t>O</w:t>
      </w:r>
      <w:r>
        <w:t xml:space="preserve"> et </w:t>
      </w:r>
      <w:r w:rsidRPr="007D32EE">
        <w:t>CH</w:t>
      </w:r>
      <w:r w:rsidRPr="007D32EE">
        <w:rPr>
          <w:vertAlign w:val="subscript"/>
        </w:rPr>
        <w:t>4</w:t>
      </w:r>
      <w:r>
        <w:t xml:space="preserve">) ; la « valeur d’arrêt » correspond à l’ordre de grandeur qui peut être observé en deuxième période de mesure, lorsque les gradients sont au-dessus des seuils de détection et que les émissions deviennent négligeables. Lorsque le gradient de </w:t>
      </w:r>
      <w:r w:rsidRPr="00486626">
        <w:t>CO</w:t>
      </w:r>
      <w:r w:rsidRPr="00486626">
        <w:rPr>
          <w:vertAlign w:val="subscript"/>
        </w:rPr>
        <w:t>2</w:t>
      </w:r>
      <w:r>
        <w:t xml:space="preserve"> est inférieur au seuil de détection lors de la première ou de la deuxième période de mesure, il est nécessaire de répéter la mesure des concentrations</w:t>
      </w:r>
    </w:p>
    <w:tbl>
      <w:tblPr>
        <w:tblStyle w:val="Grilledutableau"/>
        <w:tblW w:w="9793" w:type="dxa"/>
        <w:jc w:val="center"/>
        <w:tblLook w:val="04A0" w:firstRow="1" w:lastRow="0" w:firstColumn="1" w:lastColumn="0" w:noHBand="0" w:noVBand="1"/>
      </w:tblPr>
      <w:tblGrid>
        <w:gridCol w:w="1020"/>
        <w:gridCol w:w="2399"/>
        <w:gridCol w:w="1965"/>
        <w:gridCol w:w="1785"/>
        <w:gridCol w:w="1207"/>
        <w:gridCol w:w="1417"/>
      </w:tblGrid>
      <w:tr w:rsidR="00B84984" w14:paraId="5321D95C" w14:textId="77777777" w:rsidTr="00D53BDD">
        <w:trPr>
          <w:trHeight w:val="567"/>
          <w:jc w:val="center"/>
        </w:trPr>
        <w:tc>
          <w:tcPr>
            <w:tcW w:w="1020" w:type="dxa"/>
            <w:vAlign w:val="center"/>
          </w:tcPr>
          <w:p w14:paraId="1988E928" w14:textId="77777777" w:rsidR="00B84984" w:rsidRPr="00E24B27" w:rsidRDefault="00B84984" w:rsidP="00D53BDD">
            <w:pPr>
              <w:jc w:val="center"/>
              <w:rPr>
                <w:b/>
              </w:rPr>
            </w:pPr>
            <w:r w:rsidRPr="00CB6A5C">
              <w:rPr>
                <w:b/>
              </w:rPr>
              <w:t>G</w:t>
            </w:r>
            <w:r w:rsidRPr="00E24B27">
              <w:rPr>
                <w:b/>
              </w:rPr>
              <w:t>az</w:t>
            </w:r>
          </w:p>
        </w:tc>
        <w:tc>
          <w:tcPr>
            <w:tcW w:w="2399" w:type="dxa"/>
            <w:vAlign w:val="center"/>
          </w:tcPr>
          <w:p w14:paraId="34656505" w14:textId="77777777" w:rsidR="00B84984" w:rsidRPr="00392D10" w:rsidRDefault="00B84984" w:rsidP="00D53BDD">
            <w:pPr>
              <w:jc w:val="center"/>
              <w:rPr>
                <w:b/>
              </w:rPr>
            </w:pPr>
            <w:r>
              <w:rPr>
                <w:b/>
              </w:rPr>
              <w:t>seuil de détection</w:t>
            </w:r>
          </w:p>
        </w:tc>
        <w:tc>
          <w:tcPr>
            <w:tcW w:w="1965" w:type="dxa"/>
            <w:vAlign w:val="center"/>
          </w:tcPr>
          <w:p w14:paraId="30E14137" w14:textId="77777777" w:rsidR="00B84984" w:rsidRPr="00392D10" w:rsidRDefault="00B84984" w:rsidP="00D53BDD">
            <w:pPr>
              <w:jc w:val="center"/>
              <w:rPr>
                <w:b/>
              </w:rPr>
            </w:pPr>
            <w:r>
              <w:rPr>
                <w:b/>
              </w:rPr>
              <w:t>périodes de mesure</w:t>
            </w:r>
          </w:p>
        </w:tc>
        <w:tc>
          <w:tcPr>
            <w:tcW w:w="1785" w:type="dxa"/>
            <w:vAlign w:val="center"/>
          </w:tcPr>
          <w:p w14:paraId="4C8FB0FF" w14:textId="77777777" w:rsidR="00B84984" w:rsidRDefault="00B84984" w:rsidP="00D53BDD">
            <w:pPr>
              <w:jc w:val="center"/>
            </w:pPr>
            <w:r>
              <w:rPr>
                <w:b/>
              </w:rPr>
              <w:t>rapport à calculer</w:t>
            </w:r>
          </w:p>
        </w:tc>
        <w:tc>
          <w:tcPr>
            <w:tcW w:w="1207" w:type="dxa"/>
            <w:vAlign w:val="center"/>
          </w:tcPr>
          <w:p w14:paraId="3F86148F" w14:textId="77777777" w:rsidR="00B84984" w:rsidRDefault="00B84984" w:rsidP="00D53BDD">
            <w:pPr>
              <w:jc w:val="center"/>
            </w:pPr>
            <w:r>
              <w:rPr>
                <w:b/>
              </w:rPr>
              <w:t>valeur de référence</w:t>
            </w:r>
          </w:p>
        </w:tc>
        <w:tc>
          <w:tcPr>
            <w:tcW w:w="1417" w:type="dxa"/>
            <w:vAlign w:val="center"/>
          </w:tcPr>
          <w:p w14:paraId="15CF7756" w14:textId="77777777" w:rsidR="00B84984" w:rsidRDefault="00B84984" w:rsidP="00D53BDD">
            <w:pPr>
              <w:jc w:val="center"/>
            </w:pPr>
            <w:r>
              <w:rPr>
                <w:b/>
              </w:rPr>
              <w:t>valeur d’arrêt des émissions</w:t>
            </w:r>
          </w:p>
        </w:tc>
      </w:tr>
      <w:tr w:rsidR="00B84984" w14:paraId="11675D8F" w14:textId="77777777" w:rsidTr="00D53BDD">
        <w:trPr>
          <w:jc w:val="center"/>
        </w:trPr>
        <w:tc>
          <w:tcPr>
            <w:tcW w:w="1020" w:type="dxa"/>
            <w:vAlign w:val="center"/>
          </w:tcPr>
          <w:p w14:paraId="549C8453" w14:textId="77777777" w:rsidR="00B84984" w:rsidRPr="00423143" w:rsidRDefault="00B84984" w:rsidP="00D53BDD">
            <w:pPr>
              <w:jc w:val="center"/>
              <w:rPr>
                <w:b/>
              </w:rPr>
            </w:pPr>
            <w:r w:rsidRPr="00CB6A5C">
              <w:rPr>
                <w:b/>
              </w:rPr>
              <w:t>CO</w:t>
            </w:r>
            <w:r w:rsidRPr="00CB6A5C">
              <w:rPr>
                <w:b/>
                <w:vertAlign w:val="subscript"/>
              </w:rPr>
              <w:t>2</w:t>
            </w:r>
            <w:r>
              <w:rPr>
                <w:b/>
              </w:rPr>
              <w:t xml:space="preserve"> </w:t>
            </w:r>
          </w:p>
        </w:tc>
        <w:tc>
          <w:tcPr>
            <w:tcW w:w="2399" w:type="dxa"/>
            <w:vAlign w:val="center"/>
          </w:tcPr>
          <w:p w14:paraId="138D3F31" w14:textId="77777777" w:rsidR="00B84984" w:rsidRDefault="00B84984" w:rsidP="00D53BDD">
            <w:pPr>
              <w:jc w:val="center"/>
            </w:pPr>
            <w:r>
              <w:t>10 mg C-</w:t>
            </w:r>
            <w:r w:rsidRPr="00CB6A5C">
              <w:t>CO</w:t>
            </w:r>
            <w:r w:rsidRPr="00CB6A5C">
              <w:rPr>
                <w:vertAlign w:val="subscript"/>
              </w:rPr>
              <w:t>2</w:t>
            </w:r>
            <w:r>
              <w:t xml:space="preserve"> m</w:t>
            </w:r>
            <w:r w:rsidRPr="00E24B27">
              <w:rPr>
                <w:vertAlign w:val="superscript"/>
              </w:rPr>
              <w:t>-3</w:t>
            </w:r>
            <w:r>
              <w:rPr>
                <w:vertAlign w:val="superscript"/>
              </w:rPr>
              <w:t xml:space="preserve"> </w:t>
            </w:r>
            <w:r w:rsidRPr="00E24B27">
              <w:t>air</w:t>
            </w:r>
          </w:p>
        </w:tc>
        <w:tc>
          <w:tcPr>
            <w:tcW w:w="6374" w:type="dxa"/>
            <w:gridSpan w:val="4"/>
            <w:vAlign w:val="center"/>
          </w:tcPr>
          <w:p w14:paraId="2CBE08E1" w14:textId="77777777" w:rsidR="00B84984" w:rsidRDefault="00B84984" w:rsidP="00D53BDD">
            <w:pPr>
              <w:jc w:val="center"/>
            </w:pPr>
          </w:p>
        </w:tc>
      </w:tr>
      <w:tr w:rsidR="00B84984" w14:paraId="476F621D" w14:textId="77777777" w:rsidTr="00D53BDD">
        <w:trPr>
          <w:trHeight w:val="794"/>
          <w:jc w:val="center"/>
        </w:trPr>
        <w:tc>
          <w:tcPr>
            <w:tcW w:w="1020" w:type="dxa"/>
            <w:vAlign w:val="center"/>
          </w:tcPr>
          <w:p w14:paraId="457CE4CE" w14:textId="77777777" w:rsidR="00B84984" w:rsidRPr="00423143" w:rsidRDefault="00B84984" w:rsidP="00D53BDD">
            <w:pPr>
              <w:jc w:val="center"/>
              <w:rPr>
                <w:b/>
              </w:rPr>
            </w:pPr>
            <w:r w:rsidRPr="00CB6A5C">
              <w:rPr>
                <w:b/>
              </w:rPr>
              <w:t>NH</w:t>
            </w:r>
            <w:r w:rsidRPr="00CB6A5C">
              <w:rPr>
                <w:b/>
                <w:vertAlign w:val="subscript"/>
              </w:rPr>
              <w:t>3</w:t>
            </w:r>
            <w:r>
              <w:rPr>
                <w:b/>
              </w:rPr>
              <w:t xml:space="preserve"> </w:t>
            </w:r>
          </w:p>
        </w:tc>
        <w:tc>
          <w:tcPr>
            <w:tcW w:w="2399" w:type="dxa"/>
            <w:vAlign w:val="center"/>
          </w:tcPr>
          <w:p w14:paraId="636292F8" w14:textId="77777777" w:rsidR="00B84984" w:rsidRDefault="00B84984" w:rsidP="00D53BDD">
            <w:pPr>
              <w:jc w:val="center"/>
            </w:pPr>
            <w:r>
              <w:t>0,05</w:t>
            </w:r>
            <w:r w:rsidRPr="00351E41">
              <w:t xml:space="preserve"> mg </w:t>
            </w:r>
            <w:r>
              <w:t>N-NH</w:t>
            </w:r>
            <w:r>
              <w:rPr>
                <w:vertAlign w:val="subscript"/>
              </w:rPr>
              <w:t>3</w:t>
            </w:r>
            <w:r w:rsidRPr="00351E41">
              <w:t xml:space="preserve"> m</w:t>
            </w:r>
            <w:r w:rsidRPr="00351E41">
              <w:rPr>
                <w:vertAlign w:val="superscript"/>
              </w:rPr>
              <w:t xml:space="preserve">-3 </w:t>
            </w:r>
            <w:r w:rsidRPr="00351E41">
              <w:t>air</w:t>
            </w:r>
          </w:p>
        </w:tc>
        <w:tc>
          <w:tcPr>
            <w:tcW w:w="1965" w:type="dxa"/>
            <w:vAlign w:val="center"/>
          </w:tcPr>
          <w:p w14:paraId="57AD0FA8" w14:textId="77777777" w:rsidR="00B84984" w:rsidRDefault="00B84984" w:rsidP="00D53BDD">
            <w:pPr>
              <w:jc w:val="center"/>
            </w:pPr>
            <w:r>
              <w:t>10-48h ;</w:t>
            </w:r>
          </w:p>
          <w:p w14:paraId="253E7886" w14:textId="77777777" w:rsidR="00B84984" w:rsidRDefault="00B84984" w:rsidP="00D53BDD">
            <w:pPr>
              <w:jc w:val="center"/>
            </w:pPr>
            <w:r>
              <w:t>10 (30) jours</w:t>
            </w:r>
          </w:p>
        </w:tc>
        <w:tc>
          <w:tcPr>
            <w:tcW w:w="1785" w:type="dxa"/>
            <w:vAlign w:val="center"/>
          </w:tcPr>
          <w:p w14:paraId="68A27402" w14:textId="77777777" w:rsidR="00B84984" w:rsidRDefault="00690DBB" w:rsidP="00D53BDD">
            <w:pPr>
              <w:jc w:val="center"/>
            </w:pPr>
            <m:oMathPara>
              <m:oMath>
                <m:f>
                  <m:fPr>
                    <m:ctrlPr>
                      <w:rPr>
                        <w:rFonts w:ascii="Cambria Math" w:hAnsi="Cambria Math"/>
                      </w:rPr>
                    </m:ctrlPr>
                  </m:fPr>
                  <m:num>
                    <m:r>
                      <m:rPr>
                        <m:sty m:val="p"/>
                      </m:rPr>
                      <w:rPr>
                        <w:rFonts w:ascii="Cambria Math" w:hAnsi="Cambria Math" w:cs="Cambria Math"/>
                      </w:rPr>
                      <m:t>∆ C-</m:t>
                    </m:r>
                    <m:sSub>
                      <m:sSubPr>
                        <m:ctrlPr>
                          <w:rPr>
                            <w:rFonts w:ascii="Cambria Math" w:hAnsi="Cambria Math" w:cs="Cambria Math"/>
                          </w:rPr>
                        </m:ctrlPr>
                      </m:sSubPr>
                      <m:e>
                        <m:r>
                          <m:rPr>
                            <m:sty m:val="p"/>
                          </m:rPr>
                          <w:rPr>
                            <w:rFonts w:ascii="Cambria Math" w:hAnsi="Cambria Math" w:cs="Cambria Math"/>
                          </w:rPr>
                          <m:t>CO</m:t>
                        </m:r>
                      </m:e>
                      <m:sub>
                        <m:r>
                          <w:rPr>
                            <w:rFonts w:ascii="Cambria Math" w:hAnsi="Cambria Math" w:cs="Cambria Math"/>
                          </w:rPr>
                          <m:t>2</m:t>
                        </m:r>
                      </m:sub>
                    </m:sSub>
                  </m:num>
                  <m:den>
                    <m:r>
                      <m:rPr>
                        <m:sty m:val="p"/>
                      </m:rPr>
                      <w:rPr>
                        <w:rFonts w:ascii="Cambria Math" w:hAnsi="Cambria Math" w:cs="Cambria Math"/>
                      </w:rPr>
                      <m:t>∆ N-</m:t>
                    </m:r>
                    <m:sSub>
                      <m:sSubPr>
                        <m:ctrlPr>
                          <w:rPr>
                            <w:rFonts w:ascii="Cambria Math" w:hAnsi="Cambria Math" w:cs="Cambria Math"/>
                          </w:rPr>
                        </m:ctrlPr>
                      </m:sSubPr>
                      <m:e>
                        <m:r>
                          <m:rPr>
                            <m:sty m:val="p"/>
                          </m:rPr>
                          <w:rPr>
                            <w:rFonts w:ascii="Cambria Math" w:hAnsi="Cambria Math" w:cs="Cambria Math"/>
                          </w:rPr>
                          <m:t>NH</m:t>
                        </m:r>
                      </m:e>
                      <m:sub>
                        <m:r>
                          <w:rPr>
                            <w:rFonts w:ascii="Cambria Math" w:hAnsi="Cambria Math" w:cs="Cambria Math"/>
                          </w:rPr>
                          <m:t>3</m:t>
                        </m:r>
                      </m:sub>
                    </m:sSub>
                  </m:den>
                </m:f>
              </m:oMath>
            </m:oMathPara>
          </w:p>
        </w:tc>
        <w:tc>
          <w:tcPr>
            <w:tcW w:w="1207" w:type="dxa"/>
            <w:vAlign w:val="center"/>
          </w:tcPr>
          <w:p w14:paraId="3B496DEF" w14:textId="77777777" w:rsidR="00B84984" w:rsidRDefault="00B84984" w:rsidP="00D53BDD">
            <w:pPr>
              <w:jc w:val="center"/>
            </w:pPr>
            <w:r>
              <w:t>10</w:t>
            </w:r>
          </w:p>
        </w:tc>
        <w:tc>
          <w:tcPr>
            <w:tcW w:w="1417" w:type="dxa"/>
            <w:vAlign w:val="center"/>
          </w:tcPr>
          <w:p w14:paraId="0B0B314F" w14:textId="77777777" w:rsidR="00B84984" w:rsidRDefault="00B84984" w:rsidP="00D53BDD">
            <w:pPr>
              <w:jc w:val="center"/>
            </w:pPr>
            <w:r>
              <w:t>100</w:t>
            </w:r>
          </w:p>
        </w:tc>
      </w:tr>
      <w:tr w:rsidR="00B84984" w14:paraId="33027647" w14:textId="77777777" w:rsidTr="00D53BDD">
        <w:trPr>
          <w:trHeight w:val="794"/>
          <w:jc w:val="center"/>
        </w:trPr>
        <w:tc>
          <w:tcPr>
            <w:tcW w:w="1020" w:type="dxa"/>
            <w:vAlign w:val="center"/>
          </w:tcPr>
          <w:p w14:paraId="1713D824" w14:textId="77777777" w:rsidR="00B84984" w:rsidRPr="00423143" w:rsidRDefault="00B84984" w:rsidP="00D53BDD">
            <w:pPr>
              <w:jc w:val="center"/>
              <w:rPr>
                <w:b/>
              </w:rPr>
            </w:pPr>
            <w:r w:rsidRPr="00423143">
              <w:rPr>
                <w:b/>
              </w:rPr>
              <w:t>N</w:t>
            </w:r>
            <w:r w:rsidRPr="00423143">
              <w:rPr>
                <w:b/>
                <w:vertAlign w:val="subscript"/>
              </w:rPr>
              <w:t>2</w:t>
            </w:r>
            <w:r w:rsidRPr="00423143">
              <w:rPr>
                <w:b/>
              </w:rPr>
              <w:t>O</w:t>
            </w:r>
            <w:r w:rsidRPr="00423143">
              <w:rPr>
                <w:b/>
                <w:vertAlign w:val="subscript"/>
              </w:rPr>
              <w:t xml:space="preserve"> </w:t>
            </w:r>
          </w:p>
        </w:tc>
        <w:tc>
          <w:tcPr>
            <w:tcW w:w="2399" w:type="dxa"/>
            <w:vAlign w:val="center"/>
          </w:tcPr>
          <w:p w14:paraId="6F579C3D" w14:textId="77777777" w:rsidR="00B84984" w:rsidRDefault="00B84984" w:rsidP="00D53BDD">
            <w:pPr>
              <w:jc w:val="center"/>
            </w:pPr>
            <w:r>
              <w:t>0,03</w:t>
            </w:r>
            <w:r w:rsidRPr="00351E41">
              <w:t xml:space="preserve"> mg </w:t>
            </w:r>
            <w:r>
              <w:t>N-</w:t>
            </w:r>
            <w:r w:rsidRPr="00CB6A5C">
              <w:t>N</w:t>
            </w:r>
            <w:r w:rsidRPr="00CB6A5C">
              <w:rPr>
                <w:vertAlign w:val="subscript"/>
              </w:rPr>
              <w:t>2</w:t>
            </w:r>
            <w:r w:rsidRPr="00CB6A5C">
              <w:t>O</w:t>
            </w:r>
            <w:r>
              <w:t xml:space="preserve"> </w:t>
            </w:r>
            <w:r w:rsidRPr="00351E41">
              <w:t>m</w:t>
            </w:r>
            <w:r w:rsidRPr="00351E41">
              <w:rPr>
                <w:vertAlign w:val="superscript"/>
              </w:rPr>
              <w:t xml:space="preserve">-3 </w:t>
            </w:r>
            <w:r w:rsidRPr="00351E41">
              <w:t>air</w:t>
            </w:r>
          </w:p>
        </w:tc>
        <w:tc>
          <w:tcPr>
            <w:tcW w:w="1965" w:type="dxa"/>
            <w:vAlign w:val="center"/>
          </w:tcPr>
          <w:p w14:paraId="0F11D516" w14:textId="77777777" w:rsidR="00B84984" w:rsidRDefault="00B84984" w:rsidP="00D53BDD">
            <w:pPr>
              <w:jc w:val="center"/>
            </w:pPr>
            <w:r>
              <w:t>10, 30 (60) jours</w:t>
            </w:r>
          </w:p>
        </w:tc>
        <w:tc>
          <w:tcPr>
            <w:tcW w:w="1785" w:type="dxa"/>
            <w:vAlign w:val="center"/>
          </w:tcPr>
          <w:p w14:paraId="3A286976" w14:textId="77777777" w:rsidR="00B84984" w:rsidRDefault="00690DBB" w:rsidP="00D53BDD">
            <w:pPr>
              <w:jc w:val="center"/>
            </w:pPr>
            <m:oMathPara>
              <m:oMath>
                <m:f>
                  <m:fPr>
                    <m:ctrlPr>
                      <w:rPr>
                        <w:rFonts w:ascii="Cambria Math" w:hAnsi="Cambria Math"/>
                      </w:rPr>
                    </m:ctrlPr>
                  </m:fPr>
                  <m:num>
                    <m:r>
                      <m:rPr>
                        <m:sty m:val="p"/>
                      </m:rPr>
                      <w:rPr>
                        <w:rFonts w:ascii="Cambria Math" w:hAnsi="Cambria Math" w:cs="Cambria Math"/>
                      </w:rPr>
                      <m:t>∆ C-</m:t>
                    </m:r>
                    <m:sSub>
                      <m:sSubPr>
                        <m:ctrlPr>
                          <w:rPr>
                            <w:rFonts w:ascii="Cambria Math" w:hAnsi="Cambria Math" w:cs="Cambria Math"/>
                          </w:rPr>
                        </m:ctrlPr>
                      </m:sSubPr>
                      <m:e>
                        <m:r>
                          <m:rPr>
                            <m:sty m:val="p"/>
                          </m:rPr>
                          <w:rPr>
                            <w:rFonts w:ascii="Cambria Math" w:hAnsi="Cambria Math" w:cs="Cambria Math"/>
                          </w:rPr>
                          <m:t>CO</m:t>
                        </m:r>
                      </m:e>
                      <m:sub>
                        <m:r>
                          <w:rPr>
                            <w:rFonts w:ascii="Cambria Math" w:hAnsi="Cambria Math" w:cs="Cambria Math"/>
                          </w:rPr>
                          <m:t>2</m:t>
                        </m:r>
                      </m:sub>
                    </m:sSub>
                  </m:num>
                  <m:den>
                    <m:r>
                      <m:rPr>
                        <m:sty m:val="p"/>
                      </m:rPr>
                      <w:rPr>
                        <w:rFonts w:ascii="Cambria Math" w:hAnsi="Cambria Math" w:cs="Cambria Math"/>
                      </w:rPr>
                      <m:t>∆ N-</m:t>
                    </m:r>
                    <m:sSub>
                      <m:sSubPr>
                        <m:ctrlPr>
                          <w:rPr>
                            <w:rFonts w:ascii="Cambria Math" w:hAnsi="Cambria Math" w:cs="Cambria Math"/>
                          </w:rPr>
                        </m:ctrlPr>
                      </m:sSubPr>
                      <m:e>
                        <m:r>
                          <m:rPr>
                            <m:sty m:val="p"/>
                          </m:rPr>
                          <w:rPr>
                            <w:rFonts w:ascii="Cambria Math" w:hAnsi="Cambria Math" w:cs="Cambria Math"/>
                          </w:rPr>
                          <m:t>N</m:t>
                        </m:r>
                      </m:e>
                      <m:sub>
                        <m:r>
                          <w:rPr>
                            <w:rFonts w:ascii="Cambria Math" w:hAnsi="Cambria Math" w:cs="Cambria Math"/>
                          </w:rPr>
                          <m:t>2</m:t>
                        </m:r>
                      </m:sub>
                    </m:sSub>
                    <m:r>
                      <m:rPr>
                        <m:sty m:val="p"/>
                      </m:rPr>
                      <w:rPr>
                        <w:rFonts w:ascii="Cambria Math" w:hAnsi="Cambria Math" w:cs="Cambria Math"/>
                      </w:rPr>
                      <m:t>O</m:t>
                    </m:r>
                  </m:den>
                </m:f>
              </m:oMath>
            </m:oMathPara>
          </w:p>
        </w:tc>
        <w:tc>
          <w:tcPr>
            <w:tcW w:w="1207" w:type="dxa"/>
            <w:vAlign w:val="center"/>
          </w:tcPr>
          <w:p w14:paraId="3B629DBF" w14:textId="77777777" w:rsidR="00B84984" w:rsidRDefault="00B84984" w:rsidP="00D53BDD">
            <w:pPr>
              <w:jc w:val="center"/>
            </w:pPr>
            <w:r>
              <w:t>1000</w:t>
            </w:r>
          </w:p>
        </w:tc>
        <w:tc>
          <w:tcPr>
            <w:tcW w:w="1417" w:type="dxa"/>
            <w:vAlign w:val="center"/>
          </w:tcPr>
          <w:p w14:paraId="514A85F9" w14:textId="77777777" w:rsidR="00B84984" w:rsidRDefault="00B84984" w:rsidP="00D53BDD">
            <w:pPr>
              <w:jc w:val="center"/>
            </w:pPr>
            <w:r>
              <w:t>1000</w:t>
            </w:r>
          </w:p>
        </w:tc>
      </w:tr>
      <w:tr w:rsidR="00B84984" w14:paraId="72B26BD0" w14:textId="77777777" w:rsidTr="00D53BDD">
        <w:trPr>
          <w:trHeight w:val="794"/>
          <w:jc w:val="center"/>
        </w:trPr>
        <w:tc>
          <w:tcPr>
            <w:tcW w:w="1020" w:type="dxa"/>
            <w:vAlign w:val="center"/>
          </w:tcPr>
          <w:p w14:paraId="00804CF3" w14:textId="77777777" w:rsidR="00B84984" w:rsidRPr="00423143" w:rsidRDefault="00B84984" w:rsidP="00D53BDD">
            <w:pPr>
              <w:jc w:val="center"/>
              <w:rPr>
                <w:b/>
              </w:rPr>
            </w:pPr>
            <w:r w:rsidRPr="00CB6A5C">
              <w:rPr>
                <w:b/>
              </w:rPr>
              <w:t>CH</w:t>
            </w:r>
            <w:r w:rsidRPr="00CB6A5C">
              <w:rPr>
                <w:b/>
                <w:vertAlign w:val="subscript"/>
              </w:rPr>
              <w:t>4</w:t>
            </w:r>
            <w:r>
              <w:rPr>
                <w:b/>
              </w:rPr>
              <w:t xml:space="preserve"> </w:t>
            </w:r>
          </w:p>
        </w:tc>
        <w:tc>
          <w:tcPr>
            <w:tcW w:w="2399" w:type="dxa"/>
            <w:vAlign w:val="center"/>
          </w:tcPr>
          <w:p w14:paraId="5514C0DF" w14:textId="77777777" w:rsidR="00B84984" w:rsidRDefault="00B84984" w:rsidP="00D53BDD">
            <w:pPr>
              <w:jc w:val="center"/>
            </w:pPr>
            <w:r>
              <w:t>0,5</w:t>
            </w:r>
            <w:r w:rsidRPr="00351E41">
              <w:t xml:space="preserve"> mg </w:t>
            </w:r>
            <w:r>
              <w:t>C-</w:t>
            </w:r>
            <w:r w:rsidRPr="00CB6A5C">
              <w:t>CH</w:t>
            </w:r>
            <w:r w:rsidRPr="00CB6A5C">
              <w:rPr>
                <w:vertAlign w:val="subscript"/>
              </w:rPr>
              <w:t>4</w:t>
            </w:r>
            <w:r>
              <w:t xml:space="preserve"> </w:t>
            </w:r>
            <w:r w:rsidRPr="00351E41">
              <w:t>m</w:t>
            </w:r>
            <w:r w:rsidRPr="00351E41">
              <w:rPr>
                <w:vertAlign w:val="superscript"/>
              </w:rPr>
              <w:t xml:space="preserve">-3 </w:t>
            </w:r>
            <w:r w:rsidRPr="00351E41">
              <w:t>air</w:t>
            </w:r>
          </w:p>
        </w:tc>
        <w:tc>
          <w:tcPr>
            <w:tcW w:w="1965" w:type="dxa"/>
            <w:vAlign w:val="center"/>
          </w:tcPr>
          <w:p w14:paraId="18380681" w14:textId="77777777" w:rsidR="00B84984" w:rsidRDefault="00B84984" w:rsidP="00D53BDD">
            <w:pPr>
              <w:jc w:val="center"/>
            </w:pPr>
            <w:r>
              <w:t>10, 30 (60) jours</w:t>
            </w:r>
          </w:p>
        </w:tc>
        <w:tc>
          <w:tcPr>
            <w:tcW w:w="1785" w:type="dxa"/>
            <w:vAlign w:val="center"/>
          </w:tcPr>
          <w:p w14:paraId="385E397D" w14:textId="77777777" w:rsidR="00B84984" w:rsidRDefault="00690DBB" w:rsidP="00D53BDD">
            <w:pPr>
              <w:jc w:val="center"/>
            </w:pPr>
            <m:oMathPara>
              <m:oMath>
                <m:f>
                  <m:fPr>
                    <m:ctrlPr>
                      <w:rPr>
                        <w:rFonts w:ascii="Cambria Math" w:hAnsi="Cambria Math"/>
                      </w:rPr>
                    </m:ctrlPr>
                  </m:fPr>
                  <m:num>
                    <m:r>
                      <m:rPr>
                        <m:sty m:val="p"/>
                      </m:rPr>
                      <w:rPr>
                        <w:rFonts w:ascii="Cambria Math" w:hAnsi="Cambria Math" w:cs="Cambria Math"/>
                      </w:rPr>
                      <m:t>∆ C-</m:t>
                    </m:r>
                    <m:sSub>
                      <m:sSubPr>
                        <m:ctrlPr>
                          <w:rPr>
                            <w:rFonts w:ascii="Cambria Math" w:hAnsi="Cambria Math" w:cs="Cambria Math"/>
                          </w:rPr>
                        </m:ctrlPr>
                      </m:sSubPr>
                      <m:e>
                        <m:r>
                          <m:rPr>
                            <m:sty m:val="p"/>
                          </m:rPr>
                          <w:rPr>
                            <w:rFonts w:ascii="Cambria Math" w:hAnsi="Cambria Math" w:cs="Cambria Math"/>
                          </w:rPr>
                          <m:t>CO</m:t>
                        </m:r>
                      </m:e>
                      <m:sub>
                        <m:r>
                          <w:rPr>
                            <w:rFonts w:ascii="Cambria Math" w:hAnsi="Cambria Math" w:cs="Cambria Math"/>
                          </w:rPr>
                          <m:t>2</m:t>
                        </m:r>
                      </m:sub>
                    </m:sSub>
                  </m:num>
                  <m:den>
                    <m:r>
                      <m:rPr>
                        <m:sty m:val="p"/>
                      </m:rPr>
                      <w:rPr>
                        <w:rFonts w:ascii="Cambria Math" w:hAnsi="Cambria Math" w:cs="Cambria Math"/>
                      </w:rPr>
                      <m:t>∆ C-</m:t>
                    </m:r>
                    <m:sSub>
                      <m:sSubPr>
                        <m:ctrlPr>
                          <w:rPr>
                            <w:rFonts w:ascii="Cambria Math" w:hAnsi="Cambria Math" w:cs="Cambria Math"/>
                          </w:rPr>
                        </m:ctrlPr>
                      </m:sSubPr>
                      <m:e>
                        <m:r>
                          <m:rPr>
                            <m:sty m:val="p"/>
                          </m:rPr>
                          <w:rPr>
                            <w:rFonts w:ascii="Cambria Math" w:hAnsi="Cambria Math" w:cs="Cambria Math"/>
                          </w:rPr>
                          <m:t>CH</m:t>
                        </m:r>
                      </m:e>
                      <m:sub>
                        <m:r>
                          <w:rPr>
                            <w:rFonts w:ascii="Cambria Math" w:hAnsi="Cambria Math" w:cs="Cambria Math"/>
                          </w:rPr>
                          <m:t>4</m:t>
                        </m:r>
                      </m:sub>
                    </m:sSub>
                  </m:den>
                </m:f>
              </m:oMath>
            </m:oMathPara>
          </w:p>
        </w:tc>
        <w:tc>
          <w:tcPr>
            <w:tcW w:w="1207" w:type="dxa"/>
            <w:vAlign w:val="center"/>
          </w:tcPr>
          <w:p w14:paraId="11D033D9" w14:textId="77777777" w:rsidR="00B84984" w:rsidRDefault="00B84984" w:rsidP="00D53BDD">
            <w:pPr>
              <w:jc w:val="center"/>
            </w:pPr>
            <w:r>
              <w:t>100</w:t>
            </w:r>
          </w:p>
        </w:tc>
        <w:tc>
          <w:tcPr>
            <w:tcW w:w="1417" w:type="dxa"/>
            <w:vAlign w:val="center"/>
          </w:tcPr>
          <w:p w14:paraId="7B61D196" w14:textId="77777777" w:rsidR="00B84984" w:rsidRDefault="00B84984" w:rsidP="00D53BDD">
            <w:pPr>
              <w:jc w:val="center"/>
            </w:pPr>
            <w:r>
              <w:t>200</w:t>
            </w:r>
          </w:p>
        </w:tc>
      </w:tr>
    </w:tbl>
    <w:p w14:paraId="41DF0260" w14:textId="77777777" w:rsidR="00B84984" w:rsidRDefault="00B84984" w:rsidP="00B84984">
      <w:pPr>
        <w:rPr>
          <w:lang w:eastAsia="fr-FR"/>
        </w:rPr>
      </w:pPr>
    </w:p>
    <w:p w14:paraId="236AE170" w14:textId="77777777" w:rsidR="00F278BD" w:rsidRPr="001F39AF" w:rsidRDefault="00F278BD" w:rsidP="005F109E">
      <w:pPr>
        <w:pStyle w:val="ADEMETexte"/>
      </w:pPr>
      <w:r w:rsidRPr="001F39AF">
        <w:rPr>
          <w:lang w:eastAsia="fr-FR"/>
        </w:rPr>
        <w:t xml:space="preserve">Cet indicateur peut s’avérer intéressant en contrôle de procédé sur des plateformes de compostage en indiquant la stabilisation de la matière organique (arrêt des émissions d’ammoniac et de méthane) avant la décroissance de la température. </w:t>
      </w:r>
    </w:p>
    <w:p w14:paraId="565740E1" w14:textId="13BD992D" w:rsidR="00F278BD" w:rsidRPr="001F39AF" w:rsidRDefault="00F278BD" w:rsidP="005F109E">
      <w:pPr>
        <w:pStyle w:val="ADEMETexte"/>
      </w:pPr>
      <w:r w:rsidRPr="001F39AF">
        <w:rPr>
          <w:lang w:eastAsia="fr-FR"/>
        </w:rPr>
        <w:t xml:space="preserve">Il peut également indiquer le bon fonctionnement du compostage dans la phase thermophile (émissions d’ammoniac, protoxyde d’azote et méthane faibles = rapports élevés). On peut également envisager l’usage de cet indicateur par les techniciens pour </w:t>
      </w:r>
      <w:r w:rsidR="00AE6A37">
        <w:rPr>
          <w:lang w:eastAsia="fr-FR"/>
        </w:rPr>
        <w:t>évaluer l’effet sur les émissions gazeuses</w:t>
      </w:r>
      <w:r w:rsidRPr="001F39AF">
        <w:rPr>
          <w:lang w:eastAsia="fr-FR"/>
        </w:rPr>
        <w:t xml:space="preserve"> d’innovations techniques</w:t>
      </w:r>
      <w:r w:rsidR="00AE6A37">
        <w:rPr>
          <w:lang w:eastAsia="fr-FR"/>
        </w:rPr>
        <w:t xml:space="preserve"> dans la gestion des fumiers</w:t>
      </w:r>
      <w:r w:rsidRPr="001F39AF">
        <w:rPr>
          <w:lang w:eastAsia="fr-FR"/>
        </w:rPr>
        <w:t>.</w:t>
      </w:r>
    </w:p>
    <w:p w14:paraId="6C60E49B" w14:textId="77777777" w:rsidR="00176FDC" w:rsidRPr="001F39AF" w:rsidRDefault="00EF0CCE" w:rsidP="00EF0CCE">
      <w:pPr>
        <w:pStyle w:val="ADEMETitre2"/>
      </w:pPr>
      <w:bookmarkStart w:id="23" w:name="_Toc456982045"/>
      <w:r w:rsidRPr="001F39AF">
        <w:t>Résultats des essais en laboratoire</w:t>
      </w:r>
      <w:bookmarkEnd w:id="23"/>
    </w:p>
    <w:p w14:paraId="5C2F0B96" w14:textId="77777777" w:rsidR="000D1C0E" w:rsidRPr="001F39AF" w:rsidRDefault="00D82AEC" w:rsidP="007349A1">
      <w:pPr>
        <w:pStyle w:val="ADEMETexte"/>
      </w:pPr>
      <w:r>
        <w:rPr>
          <w:lang w:eastAsia="fr-FR"/>
        </w:rPr>
        <w:t xml:space="preserve">Les mesures d’émissions sur des échantillons prélevés en différents points de la stabulation montrent que pour tous les échantillons, les émissions de </w:t>
      </w:r>
      <w:r w:rsidRPr="00D82AEC">
        <w:rPr>
          <w:lang w:eastAsia="fr-FR"/>
        </w:rPr>
        <w:t>CH</w:t>
      </w:r>
      <w:r w:rsidRPr="00D82AEC">
        <w:rPr>
          <w:vertAlign w:val="subscript"/>
          <w:lang w:eastAsia="fr-FR"/>
        </w:rPr>
        <w:t>4</w:t>
      </w:r>
      <w:r>
        <w:rPr>
          <w:lang w:eastAsia="fr-FR"/>
        </w:rPr>
        <w:t xml:space="preserve"> sont négligeables et les émissions de </w:t>
      </w:r>
      <w:r w:rsidRPr="00405151">
        <w:rPr>
          <w:lang w:eastAsia="fr-FR"/>
        </w:rPr>
        <w:t>N</w:t>
      </w:r>
      <w:r w:rsidRPr="00D82AEC">
        <w:rPr>
          <w:vertAlign w:val="subscript"/>
          <w:lang w:eastAsia="fr-FR"/>
        </w:rPr>
        <w:t>2</w:t>
      </w:r>
      <w:r w:rsidRPr="00405151">
        <w:rPr>
          <w:lang w:eastAsia="fr-FR"/>
        </w:rPr>
        <w:t>O</w:t>
      </w:r>
      <w:r>
        <w:rPr>
          <w:lang w:eastAsia="fr-FR"/>
        </w:rPr>
        <w:t xml:space="preserve"> faibles. Les émissions de GES sont par ailleurs variables au cours du temps ce qui peut s’expliquer par des processus de relargage de gaz accumulés au cœur du fumier. Les émissions d’</w:t>
      </w:r>
      <w:r w:rsidRPr="00D82AEC">
        <w:rPr>
          <w:lang w:eastAsia="fr-FR"/>
        </w:rPr>
        <w:t>NH</w:t>
      </w:r>
      <w:r w:rsidRPr="00D82AEC">
        <w:rPr>
          <w:vertAlign w:val="subscript"/>
          <w:lang w:eastAsia="fr-FR"/>
        </w:rPr>
        <w:t>3</w:t>
      </w:r>
      <w:r>
        <w:rPr>
          <w:lang w:eastAsia="fr-FR"/>
        </w:rPr>
        <w:t xml:space="preserve"> ont été inférieures à 1% de l’azote total initial. Il est probable que le dispositif expérimental n’était pas adapté à l’observation d’émissions d’</w:t>
      </w:r>
      <w:r w:rsidRPr="00D82AEC">
        <w:rPr>
          <w:lang w:eastAsia="fr-FR"/>
        </w:rPr>
        <w:t>NH</w:t>
      </w:r>
      <w:r w:rsidRPr="00D82AEC">
        <w:rPr>
          <w:vertAlign w:val="subscript"/>
          <w:lang w:eastAsia="fr-FR"/>
        </w:rPr>
        <w:t>3</w:t>
      </w:r>
      <w:r>
        <w:rPr>
          <w:lang w:eastAsia="fr-FR"/>
        </w:rPr>
        <w:t xml:space="preserve"> représentatives d’une situation de compostage au champ.</w:t>
      </w:r>
    </w:p>
    <w:p w14:paraId="13DC6E4F" w14:textId="77777777" w:rsidR="00AF18B9" w:rsidRPr="001F39AF" w:rsidRDefault="00AF18B9" w:rsidP="00EF0CCE">
      <w:pPr>
        <w:pStyle w:val="ADEMETitre2"/>
      </w:pPr>
      <w:bookmarkStart w:id="24" w:name="_Toc456982046"/>
      <w:r w:rsidRPr="001F39AF">
        <w:t>Résultats de la mise au point de la méthode simplifiée</w:t>
      </w:r>
      <w:bookmarkEnd w:id="24"/>
    </w:p>
    <w:p w14:paraId="0A8086FF" w14:textId="77777777" w:rsidR="004C7555" w:rsidRPr="001F39AF" w:rsidRDefault="004C7555" w:rsidP="004C7555">
      <w:pPr>
        <w:pStyle w:val="ADEMETitre3"/>
      </w:pPr>
      <w:bookmarkStart w:id="25" w:name="_Toc456982047"/>
      <w:r w:rsidRPr="001F39AF">
        <w:rPr>
          <w:noProof/>
        </w:rPr>
        <w:t>Simulation des tas de fumiers observés à Derval</w:t>
      </w:r>
      <w:bookmarkEnd w:id="25"/>
    </w:p>
    <w:p w14:paraId="7FC7A43F" w14:textId="77777777" w:rsidR="00552F1C" w:rsidRDefault="00552F1C" w:rsidP="004B430F">
      <w:pPr>
        <w:pStyle w:val="ADEMETexte"/>
      </w:pPr>
    </w:p>
    <w:p w14:paraId="28F50D42" w14:textId="77777777" w:rsidR="004C7555" w:rsidRPr="001F39AF" w:rsidRDefault="00D900A1" w:rsidP="004B430F">
      <w:pPr>
        <w:pStyle w:val="ADEMETexte"/>
        <w:rPr>
          <w:lang w:eastAsia="fr-FR"/>
        </w:rPr>
      </w:pPr>
      <w:r w:rsidRPr="001F39AF">
        <w:lastRenderedPageBreak/>
        <w:t>Les équations de prédiction des paramètres spécifiques d’initialisation ont été appliquées aux trois tas observés à Derval. Les figures ci-dessous présentent les résultats en l’absence de recalibration des paramètres ou d’adaptation spécifique du modèle. La comparaison des résultats prédits aux résultats observés a été limitée aux émissions, sans inclure le bilan de masse, les concentrations en éléments ou eau dans les tas ou les pertes par les jus.</w:t>
      </w:r>
    </w:p>
    <w:p w14:paraId="5C0A66EE" w14:textId="77777777" w:rsidR="001D3318" w:rsidRDefault="002E678E" w:rsidP="004B430F">
      <w:pPr>
        <w:pStyle w:val="ADEMETexte"/>
      </w:pPr>
      <w:r w:rsidRPr="001F39AF">
        <w:t>La mise en œuvre du modèle sur les trois tas observés à Derval a permis de valider la structure du modèle et l’algorithme de prédiction des paramètres spécifiques. Les écarts entre observations et simulations peuvent être élevés dans le cas de l’émission de N</w:t>
      </w:r>
      <w:r w:rsidRPr="001F39AF">
        <w:rPr>
          <w:vertAlign w:val="subscript"/>
        </w:rPr>
        <w:t>2</w:t>
      </w:r>
      <w:r w:rsidRPr="001F39AF">
        <w:t>O. Toutefois, à l’instar des conclusions de Oudart (2013), ces écarts n’ont pas d’incidence sur l’évaluation du risque d’émissions élevées en raison de la part négligeable d’azote émise sous forme de N</w:t>
      </w:r>
      <w:r w:rsidRPr="001F39AF">
        <w:rPr>
          <w:vertAlign w:val="subscript"/>
        </w:rPr>
        <w:t>2</w:t>
      </w:r>
      <w:r w:rsidRPr="001F39AF">
        <w:t>O, inférieure à 0,5% de l’azote initial. Dans le cas du CH</w:t>
      </w:r>
      <w:r w:rsidRPr="001F39AF">
        <w:rPr>
          <w:vertAlign w:val="subscript"/>
        </w:rPr>
        <w:t>4</w:t>
      </w:r>
      <w:r w:rsidRPr="001F39AF">
        <w:t xml:space="preserve"> l’effet du tassement sur l’émission est bien représenté par le modèle mais uniquement sur la première semaine après la mise en tas. Il est probable que pour améliorer la représentation des émissions de N</w:t>
      </w:r>
      <w:r w:rsidRPr="001F39AF">
        <w:rPr>
          <w:vertAlign w:val="subscript"/>
        </w:rPr>
        <w:t>2</w:t>
      </w:r>
      <w:r w:rsidRPr="001F39AF">
        <w:t>O et CH</w:t>
      </w:r>
      <w:r w:rsidRPr="001F39AF">
        <w:rPr>
          <w:vertAlign w:val="subscript"/>
        </w:rPr>
        <w:t>4</w:t>
      </w:r>
      <w:r w:rsidRPr="001F39AF">
        <w:t xml:space="preserve"> il s’avère nécessaire de représenter l’évolution des flores microbiennes productrices et consommatrices de ces gaz. Nous faisons l'hypothèse que les choix actuels de simplification opérationnelle, pour représenter le stockage à la ferme, sont cohérents avec l’information disponible à la fois sur les processus en cours et sur les tas de fumiers stockés.</w:t>
      </w:r>
    </w:p>
    <w:p w14:paraId="161B9D05" w14:textId="77777777" w:rsidR="001D3318" w:rsidRDefault="001D3318" w:rsidP="004B430F">
      <w:pPr>
        <w:pStyle w:val="ADEMETexte"/>
        <w:sectPr w:rsidR="001D3318" w:rsidSect="003B171B">
          <w:pgSz w:w="11906" w:h="16838"/>
          <w:pgMar w:top="1417" w:right="926" w:bottom="1417" w:left="1417" w:header="113" w:footer="708" w:gutter="0"/>
          <w:cols w:space="708"/>
          <w:docGrid w:linePitch="360"/>
        </w:sectPr>
      </w:pPr>
    </w:p>
    <w:p w14:paraId="3C637327" w14:textId="77777777" w:rsidR="00537F23" w:rsidRDefault="001D3318" w:rsidP="00537F23">
      <w:pPr>
        <w:pStyle w:val="ADEMETexte"/>
        <w:jc w:val="center"/>
      </w:pPr>
      <w:r w:rsidRPr="001F39AF">
        <w:rPr>
          <w:noProof/>
          <w:lang w:eastAsia="fr-FR"/>
        </w:rPr>
        <w:lastRenderedPageBreak/>
        <mc:AlternateContent>
          <mc:Choice Requires="wpg">
            <w:drawing>
              <wp:inline distT="0" distB="0" distL="0" distR="0" wp14:anchorId="18D889D0" wp14:editId="462BBA38">
                <wp:extent cx="8686800" cy="2235600"/>
                <wp:effectExtent l="0" t="0" r="0" b="0"/>
                <wp:docPr id="7" name="Grou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86800" cy="2235600"/>
                          <a:chOff x="0" y="0"/>
                          <a:chExt cx="5790565" cy="1488440"/>
                        </a:xfrm>
                      </wpg:grpSpPr>
                      <pic:pic xmlns:pic="http://schemas.openxmlformats.org/drawingml/2006/picture">
                        <pic:nvPicPr>
                          <pic:cNvPr id="41" name="Image 41"/>
                          <pic:cNvPicPr>
                            <a:picLocks noChangeAspect="1"/>
                          </pic:cNvPicPr>
                        </pic:nvPicPr>
                        <pic:blipFill rotWithShape="1">
                          <a:blip r:embed="rId43" cstate="print">
                            <a:extLst>
                              <a:ext uri="{28A0092B-C50C-407E-A947-70E740481C1C}">
                                <a14:useLocalDpi xmlns:a14="http://schemas.microsoft.com/office/drawing/2010/main" val="0"/>
                              </a:ext>
                            </a:extLst>
                          </a:blip>
                          <a:srcRect l="35295" t="51811" r="33318"/>
                          <a:stretch/>
                        </pic:blipFill>
                        <pic:spPr bwMode="auto">
                          <a:xfrm>
                            <a:off x="0" y="9525"/>
                            <a:ext cx="1905000" cy="1478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Image 42"/>
                          <pic:cNvPicPr>
                            <a:picLocks noChangeAspect="1"/>
                          </pic:cNvPicPr>
                        </pic:nvPicPr>
                        <pic:blipFill rotWithShape="1">
                          <a:blip r:embed="rId44" cstate="print">
                            <a:extLst>
                              <a:ext uri="{28A0092B-C50C-407E-A947-70E740481C1C}">
                                <a14:useLocalDpi xmlns:a14="http://schemas.microsoft.com/office/drawing/2010/main" val="0"/>
                              </a:ext>
                            </a:extLst>
                          </a:blip>
                          <a:srcRect l="35767" t="52399" r="33016" b="784"/>
                          <a:stretch/>
                        </pic:blipFill>
                        <pic:spPr bwMode="auto">
                          <a:xfrm>
                            <a:off x="2000250" y="0"/>
                            <a:ext cx="189547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Image 43"/>
                          <pic:cNvPicPr>
                            <a:picLocks noChangeAspect="1"/>
                          </pic:cNvPicPr>
                        </pic:nvPicPr>
                        <pic:blipFill rotWithShape="1">
                          <a:blip r:embed="rId45" cstate="print">
                            <a:extLst>
                              <a:ext uri="{28A0092B-C50C-407E-A947-70E740481C1C}">
                                <a14:useLocalDpi xmlns:a14="http://schemas.microsoft.com/office/drawing/2010/main" val="0"/>
                              </a:ext>
                            </a:extLst>
                          </a:blip>
                          <a:srcRect l="35295" t="52615" r="33332"/>
                          <a:stretch/>
                        </pic:blipFill>
                        <pic:spPr bwMode="auto">
                          <a:xfrm>
                            <a:off x="3886200" y="19050"/>
                            <a:ext cx="1904365" cy="1449705"/>
                          </a:xfrm>
                          <a:prstGeom prst="rect">
                            <a:avLst/>
                          </a:prstGeom>
                          <a:ln>
                            <a:noFill/>
                          </a:ln>
                          <a:extLst>
                            <a:ext uri="{53640926-AAD7-44D8-BBD7-CCE9431645EC}">
                              <a14:shadowObscured xmlns:a14="http://schemas.microsoft.com/office/drawing/2010/main"/>
                            </a:ext>
                          </a:extLst>
                        </pic:spPr>
                      </pic:pic>
                      <wps:wsp>
                        <wps:cNvPr id="44" name="Zone de texte 44"/>
                        <wps:cNvSpPr txBox="1"/>
                        <wps:spPr>
                          <a:xfrm>
                            <a:off x="5143500" y="428625"/>
                            <a:ext cx="428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579B1D" w14:textId="77777777" w:rsidR="001416E5" w:rsidRDefault="001416E5" w:rsidP="001D3318">
                              <w: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3362325" y="200025"/>
                            <a:ext cx="428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53F6A5" w14:textId="77777777" w:rsidR="001416E5" w:rsidRDefault="001416E5" w:rsidP="001D3318">
                              <w: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1352550" y="695325"/>
                            <a:ext cx="4286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E7AC64" w14:textId="77777777" w:rsidR="001416E5" w:rsidRDefault="001416E5" w:rsidP="001D3318">
                              <w: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8D889D0" id="Groupe 7" o:spid="_x0000_s1035" style="width:684pt;height:176.05pt;mso-position-horizontal-relative:char;mso-position-vertical-relative:line" coordsize="57905,14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">
                <o:lock v:ext="edit" aspectratio="t"/>
                <v:shape id="Image 41" o:spid="_x0000_s1036" type="#_x0000_t75" style="position:absolute;top:95;width:19050;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">
                  <v:imagedata r:id="rId46" o:title="" croptop="33955f" cropleft="23131f" cropright="21835f"/>
                  <v:path arrowok="t"/>
                </v:shape>
                <v:shape id="Image 42" o:spid="_x0000_s1037" type="#_x0000_t75" style="position:absolute;left:20002;width:1895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">
                  <v:imagedata r:id="rId47" o:title="" croptop="34340f" cropbottom="514f" cropleft="23440f" cropright="21637f"/>
                  <v:path arrowok="t"/>
                </v:shape>
                <v:shape id="Image 43" o:spid="_x0000_s1038" type="#_x0000_t75" style="position:absolute;left:38862;top:190;width:19043;height:1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">
                  <v:imagedata r:id="rId48" o:title="" croptop="34482f" cropleft="23131f" cropright="21844f"/>
                  <v:path arrowok="t"/>
                </v:shape>
                <v:shape id="Zone de texte 44" o:spid="_x0000_s1039" type="#_x0000_t202" style="position:absolute;left:51435;top:4286;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65579B1D" w14:textId="77777777" w:rsidR="001416E5" w:rsidRDefault="001416E5" w:rsidP="001D3318">
                        <w:r>
                          <w:t>TB</w:t>
                        </w:r>
                      </w:p>
                    </w:txbxContent>
                  </v:textbox>
                </v:shape>
                <v:shape id="Zone de texte 45" o:spid="_x0000_s1040" type="#_x0000_t202" style="position:absolute;left:33623;top:2000;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6453F6A5" w14:textId="77777777" w:rsidR="001416E5" w:rsidRDefault="001416E5" w:rsidP="001D3318">
                        <w:r>
                          <w:t>DB</w:t>
                        </w:r>
                      </w:p>
                    </w:txbxContent>
                  </v:textbox>
                </v:shape>
                <v:shape id="Zone de texte 46" o:spid="_x0000_s1041" type="#_x0000_t202" style="position:absolute;left:13525;top:6953;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BE7AC64" w14:textId="77777777" w:rsidR="001416E5" w:rsidRDefault="001416E5" w:rsidP="001D3318">
                        <w:r>
                          <w:t>DC</w:t>
                        </w:r>
                      </w:p>
                    </w:txbxContent>
                  </v:textbox>
                </v:shape>
                <w10:anchorlock/>
              </v:group>
            </w:pict>
          </mc:Fallback>
        </mc:AlternateContent>
      </w:r>
      <w:r w:rsidRPr="001F39AF">
        <w:rPr>
          <w:noProof/>
          <w:lang w:eastAsia="fr-FR"/>
        </w:rPr>
        <mc:AlternateContent>
          <mc:Choice Requires="wps">
            <w:drawing>
              <wp:inline distT="0" distB="0" distL="0" distR="0" wp14:anchorId="1693BF07" wp14:editId="3D142A5D">
                <wp:extent cx="5790565" cy="635"/>
                <wp:effectExtent l="0" t="0" r="635" b="0"/>
                <wp:docPr id="47" name="Zone de texte 47"/>
                <wp:cNvGraphicFramePr/>
                <a:graphic xmlns:a="http://schemas.openxmlformats.org/drawingml/2006/main">
                  <a:graphicData uri="http://schemas.microsoft.com/office/word/2010/wordprocessingShape">
                    <wps:wsp>
                      <wps:cNvSpPr txBox="1"/>
                      <wps:spPr>
                        <a:xfrm>
                          <a:off x="0" y="0"/>
                          <a:ext cx="5790565" cy="635"/>
                        </a:xfrm>
                        <a:prstGeom prst="rect">
                          <a:avLst/>
                        </a:prstGeom>
                        <a:solidFill>
                          <a:prstClr val="white"/>
                        </a:solidFill>
                        <a:ln>
                          <a:noFill/>
                        </a:ln>
                        <a:effectLst/>
                      </wps:spPr>
                      <wps:txbx>
                        <w:txbxContent>
                          <w:p w14:paraId="1EB337D4" w14:textId="77777777" w:rsidR="001416E5" w:rsidRPr="005A6071" w:rsidRDefault="001416E5" w:rsidP="001D3318">
                            <w:pPr>
                              <w:pStyle w:val="Lgende"/>
                              <w:rPr>
                                <w:rFonts w:eastAsia="MS Mincho"/>
                                <w:noProof/>
                                <w:szCs w:val="24"/>
                              </w:rPr>
                            </w:pPr>
                            <w:r>
                              <w:t xml:space="preserve">Figure </w:t>
                            </w:r>
                            <w:r w:rsidR="00690DBB">
                              <w:rPr>
                                <w:noProof/>
                              </w:rPr>
                              <w:fldChar w:fldCharType="begin"/>
                            </w:r>
                            <w:r w:rsidR="00690DBB">
                              <w:rPr>
                                <w:noProof/>
                              </w:rPr>
                              <w:instrText xml:space="preserve"> SEQ Figure \* ARABIC </w:instrText>
                            </w:r>
                            <w:r w:rsidR="00690DBB">
                              <w:rPr>
                                <w:noProof/>
                              </w:rPr>
                              <w:fldChar w:fldCharType="separate"/>
                            </w:r>
                            <w:r>
                              <w:rPr>
                                <w:noProof/>
                              </w:rPr>
                              <w:t>6</w:t>
                            </w:r>
                            <w:r w:rsidR="00690DBB">
                              <w:rPr>
                                <w:noProof/>
                              </w:rPr>
                              <w:fldChar w:fldCharType="end"/>
                            </w:r>
                            <w:r>
                              <w:t xml:space="preserve"> : </w:t>
                            </w:r>
                            <w:r w:rsidRPr="00D436C6">
                              <w:t xml:space="preserve">Résultats de simulation pour </w:t>
                            </w:r>
                            <w:r>
                              <w:t xml:space="preserve">l’ammoniac pour </w:t>
                            </w:r>
                            <w:r w:rsidRPr="00D436C6">
                              <w:t>le tas témoin (DC : "dépôt champ")</w:t>
                            </w:r>
                            <w:r>
                              <w:t>, bâché (DB : "dépôt bâche") et tassé - bâché (TB: "tassé bâché") ; les ordres de grandeur sont correctement prédits toutefois, pour le tas « tassé bâché » le modèle prédit une augmentation de l’émission tandis que c’est une diminution qui est observée.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693BF07" id="Zone de texte 47" o:spid="_x0000_s1042" type="#_x0000_t202" style="width:455.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" stroked="f">
                <v:textbox style="mso-fit-shape-to-text:t" inset="0,0,0,0">
                  <w:txbxContent>
                    <w:p w14:paraId="1EB337D4" w14:textId="77777777" w:rsidR="001416E5" w:rsidRPr="005A6071" w:rsidRDefault="001416E5" w:rsidP="001D3318">
                      <w:pPr>
                        <w:pStyle w:val="Lgende"/>
                        <w:rPr>
                          <w:rFonts w:eastAsia="MS Mincho"/>
                          <w:noProof/>
                          <w:szCs w:val="24"/>
                        </w:rPr>
                      </w:pPr>
                      <w:r>
                        <w:t xml:space="preserve">Figure </w:t>
                      </w:r>
                      <w:fldSimple w:instr=" SEQ Figure \* ARABIC ">
                        <w:r>
                          <w:rPr>
                            <w:noProof/>
                          </w:rPr>
                          <w:t>6</w:t>
                        </w:r>
                      </w:fldSimple>
                      <w:r>
                        <w:t xml:space="preserve"> : </w:t>
                      </w:r>
                      <w:r w:rsidRPr="00D436C6">
                        <w:t xml:space="preserve">Résultats de simulation pour </w:t>
                      </w:r>
                      <w:r>
                        <w:t xml:space="preserve">l’ammoniac pour </w:t>
                      </w:r>
                      <w:r w:rsidRPr="00D436C6">
                        <w:t>le tas témoin (DC : "dépôt champ")</w:t>
                      </w:r>
                      <w:r>
                        <w:t>, bâché (DB : "dépôt bâche") et tassé - bâché (TB: "tassé bâché") ; les ordres de grandeur sont correctement prédits toutefois, pour le tas « tassé bâché » le modèle prédit une augmentation de l’émission tandis que c’est une diminution qui est observée.</w:t>
                      </w:r>
                    </w:p>
                  </w:txbxContent>
                </v:textbox>
                <w10:anchorlock/>
              </v:shape>
            </w:pict>
          </mc:Fallback>
        </mc:AlternateContent>
      </w:r>
    </w:p>
    <w:p w14:paraId="4E456AB2" w14:textId="77777777" w:rsidR="001D3318" w:rsidRDefault="00537F23" w:rsidP="00494809">
      <w:pPr>
        <w:pStyle w:val="ADEMETexte"/>
        <w:jc w:val="center"/>
      </w:pPr>
      <w:r>
        <w:rPr>
          <w:noProof/>
          <w:lang w:eastAsia="fr-FR"/>
        </w:rPr>
        <w:drawing>
          <wp:inline distT="0" distB="0" distL="0" distR="0" wp14:anchorId="49A9FBD0" wp14:editId="192E4616">
            <wp:extent cx="8769600" cy="2232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9600" cy="2232000"/>
                    </a:xfrm>
                    <a:prstGeom prst="rect">
                      <a:avLst/>
                    </a:prstGeom>
                    <a:noFill/>
                  </pic:spPr>
                </pic:pic>
              </a:graphicData>
            </a:graphic>
          </wp:inline>
        </w:drawing>
      </w:r>
    </w:p>
    <w:p w14:paraId="581B0C19" w14:textId="77777777" w:rsidR="00552F1C" w:rsidRDefault="00552F1C" w:rsidP="00494809">
      <w:pPr>
        <w:pStyle w:val="ADEMETexte"/>
        <w:jc w:val="center"/>
      </w:pPr>
      <w:r w:rsidRPr="001F39AF">
        <w:rPr>
          <w:noProof/>
          <w:lang w:eastAsia="fr-FR"/>
        </w:rPr>
        <mc:AlternateContent>
          <mc:Choice Requires="wps">
            <w:drawing>
              <wp:inline distT="0" distB="0" distL="0" distR="0" wp14:anchorId="1F438692" wp14:editId="7C8E5AF0">
                <wp:extent cx="5790565" cy="635"/>
                <wp:effectExtent l="0" t="0" r="635" b="0"/>
                <wp:docPr id="70" name="Zone de texte 70"/>
                <wp:cNvGraphicFramePr/>
                <a:graphic xmlns:a="http://schemas.openxmlformats.org/drawingml/2006/main">
                  <a:graphicData uri="http://schemas.microsoft.com/office/word/2010/wordprocessingShape">
                    <wps:wsp>
                      <wps:cNvSpPr txBox="1"/>
                      <wps:spPr>
                        <a:xfrm>
                          <a:off x="0" y="0"/>
                          <a:ext cx="5790565" cy="635"/>
                        </a:xfrm>
                        <a:prstGeom prst="rect">
                          <a:avLst/>
                        </a:prstGeom>
                        <a:solidFill>
                          <a:prstClr val="white"/>
                        </a:solidFill>
                        <a:ln>
                          <a:noFill/>
                        </a:ln>
                        <a:effectLst/>
                      </wps:spPr>
                      <wps:txbx>
                        <w:txbxContent>
                          <w:p w14:paraId="084E701A" w14:textId="77777777" w:rsidR="001416E5" w:rsidRPr="005A6071" w:rsidRDefault="001416E5" w:rsidP="00552F1C">
                            <w:pPr>
                              <w:pStyle w:val="Lgende"/>
                              <w:rPr>
                                <w:rFonts w:eastAsia="MS Mincho"/>
                                <w:noProof/>
                                <w:szCs w:val="24"/>
                              </w:rPr>
                            </w:pPr>
                            <w:r>
                              <w:t xml:space="preserve">Figure </w:t>
                            </w:r>
                            <w:r w:rsidR="00690DBB">
                              <w:rPr>
                                <w:noProof/>
                              </w:rPr>
                              <w:fldChar w:fldCharType="begin"/>
                            </w:r>
                            <w:r w:rsidR="00690DBB">
                              <w:rPr>
                                <w:noProof/>
                              </w:rPr>
                              <w:instrText xml:space="preserve"> SEQ Figure \* ARAB</w:instrText>
                            </w:r>
                            <w:r w:rsidR="00690DBB">
                              <w:rPr>
                                <w:noProof/>
                              </w:rPr>
                              <w:instrText xml:space="preserve">IC </w:instrText>
                            </w:r>
                            <w:r w:rsidR="00690DBB">
                              <w:rPr>
                                <w:noProof/>
                              </w:rPr>
                              <w:fldChar w:fldCharType="separate"/>
                            </w:r>
                            <w:r>
                              <w:rPr>
                                <w:noProof/>
                              </w:rPr>
                              <w:t>7</w:t>
                            </w:r>
                            <w:r w:rsidR="00690DBB">
                              <w:rPr>
                                <w:noProof/>
                              </w:rPr>
                              <w:fldChar w:fldCharType="end"/>
                            </w:r>
                            <w:r>
                              <w:t xml:space="preserve"> : </w:t>
                            </w:r>
                            <w:r w:rsidRPr="00D436C6">
                              <w:t xml:space="preserve">Résultats de simulation pour </w:t>
                            </w:r>
                            <w:r>
                              <w:t xml:space="preserve">le méthane pour </w:t>
                            </w:r>
                            <w:r w:rsidRPr="00D436C6">
                              <w:t>le tas témoin (DC : "dépôt champ")</w:t>
                            </w:r>
                            <w:r>
                              <w:t>, bâché (DB : "dépôt bâche") et tassé - bâché (TB: "tassé bâché") ; l’augmentation d’émission due au tassement est prédite toutefois les émissions prédites sont nettement plus faibles que les émissions observées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1F438692" id="Zone de texte 70" o:spid="_x0000_s1043" type="#_x0000_t202" style="width:455.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" stroked="f">
                <v:textbox style="mso-fit-shape-to-text:t" inset="0,0,0,0">
                  <w:txbxContent>
                    <w:p w14:paraId="084E701A" w14:textId="77777777" w:rsidR="001416E5" w:rsidRPr="005A6071" w:rsidRDefault="001416E5" w:rsidP="00552F1C">
                      <w:pPr>
                        <w:pStyle w:val="Lgende"/>
                        <w:rPr>
                          <w:rFonts w:eastAsia="MS Mincho"/>
                          <w:noProof/>
                          <w:szCs w:val="24"/>
                        </w:rPr>
                      </w:pPr>
                      <w:r>
                        <w:t xml:space="preserve">Figure </w:t>
                      </w:r>
                      <w:fldSimple w:instr=" SEQ Figure \* ARABIC ">
                        <w:r>
                          <w:rPr>
                            <w:noProof/>
                          </w:rPr>
                          <w:t>7</w:t>
                        </w:r>
                      </w:fldSimple>
                      <w:r>
                        <w:t xml:space="preserve"> : </w:t>
                      </w:r>
                      <w:r w:rsidRPr="00D436C6">
                        <w:t xml:space="preserve">Résultats de simulation pour </w:t>
                      </w:r>
                      <w:r>
                        <w:t xml:space="preserve">le méthane pour </w:t>
                      </w:r>
                      <w:r w:rsidRPr="00D436C6">
                        <w:t>le tas témoin (DC : "dépôt champ")</w:t>
                      </w:r>
                      <w:r>
                        <w:t>, bâché (DB : "dépôt bâche") et tassé - bâché (TB: "tassé bâché") ; l’augmentation d’émission due au tassement est prédite toutefois les émissions prédites sont nettement plus faibles que les émissions observées</w:t>
                      </w:r>
                    </w:p>
                  </w:txbxContent>
                </v:textbox>
                <w10:anchorlock/>
              </v:shape>
            </w:pict>
          </mc:Fallback>
        </mc:AlternateContent>
      </w:r>
    </w:p>
    <w:p w14:paraId="20AC0854" w14:textId="77777777" w:rsidR="00552F1C" w:rsidRDefault="00552F1C" w:rsidP="00494809">
      <w:pPr>
        <w:pStyle w:val="ADEMETexte"/>
        <w:jc w:val="center"/>
        <w:sectPr w:rsidR="00552F1C" w:rsidSect="00494809">
          <w:pgSz w:w="16838" w:h="11906" w:orient="landscape"/>
          <w:pgMar w:top="1134" w:right="1417" w:bottom="926" w:left="1417" w:header="113" w:footer="708" w:gutter="0"/>
          <w:cols w:space="708"/>
          <w:docGrid w:linePitch="360"/>
        </w:sectPr>
      </w:pPr>
    </w:p>
    <w:p w14:paraId="02C851EA" w14:textId="77777777" w:rsidR="001D3318" w:rsidRPr="001F39AF" w:rsidRDefault="001D3318" w:rsidP="004B430F">
      <w:pPr>
        <w:pStyle w:val="ADEMETexte"/>
      </w:pPr>
    </w:p>
    <w:p w14:paraId="59FB37DA" w14:textId="77777777" w:rsidR="002E678E" w:rsidRPr="001F39AF" w:rsidRDefault="002E678E" w:rsidP="002E678E">
      <w:pPr>
        <w:pStyle w:val="ADEMETitre3"/>
      </w:pPr>
      <w:bookmarkStart w:id="26" w:name="_Toc444698631"/>
      <w:bookmarkStart w:id="27" w:name="_Toc456982048"/>
      <w:r w:rsidRPr="001F39AF">
        <w:t>Protocole pour la mesure ponctuelle des émissions</w:t>
      </w:r>
      <w:bookmarkEnd w:id="26"/>
      <w:bookmarkEnd w:id="27"/>
    </w:p>
    <w:p w14:paraId="159A88BB" w14:textId="77777777" w:rsidR="00D900A1" w:rsidRPr="001F39AF" w:rsidRDefault="002E678E" w:rsidP="004B430F">
      <w:pPr>
        <w:pStyle w:val="ADEMETexte"/>
        <w:rPr>
          <w:lang w:eastAsia="fr-FR"/>
        </w:rPr>
      </w:pPr>
      <w:r w:rsidRPr="001F39AF">
        <w:rPr>
          <w:lang w:eastAsia="fr-FR"/>
        </w:rPr>
        <w:t>Le protocole proposé pour la mesure ponctuelle, s’appuie sur la méthode basée sur les rapports entre gradients de concentration en CO</w:t>
      </w:r>
      <w:r w:rsidRPr="001F39AF">
        <w:rPr>
          <w:vertAlign w:val="subscript"/>
          <w:lang w:eastAsia="fr-FR"/>
        </w:rPr>
        <w:t>2</w:t>
      </w:r>
      <w:r w:rsidRPr="001F39AF">
        <w:rPr>
          <w:lang w:eastAsia="fr-FR"/>
        </w:rPr>
        <w:t xml:space="preserve"> et gradients de concentration en gaz cibles (NH</w:t>
      </w:r>
      <w:r w:rsidRPr="001F39AF">
        <w:rPr>
          <w:vertAlign w:val="subscript"/>
          <w:lang w:eastAsia="fr-FR"/>
        </w:rPr>
        <w:t>3</w:t>
      </w:r>
      <w:r w:rsidRPr="001F39AF">
        <w:rPr>
          <w:lang w:eastAsia="fr-FR"/>
        </w:rPr>
        <w:t>, N</w:t>
      </w:r>
      <w:r w:rsidRPr="001F39AF">
        <w:rPr>
          <w:vertAlign w:val="subscript"/>
          <w:lang w:eastAsia="fr-FR"/>
        </w:rPr>
        <w:t>2</w:t>
      </w:r>
      <w:r w:rsidRPr="001F39AF">
        <w:rPr>
          <w:lang w:eastAsia="fr-FR"/>
        </w:rPr>
        <w:t>O, CH</w:t>
      </w:r>
      <w:r w:rsidRPr="001F39AF">
        <w:rPr>
          <w:vertAlign w:val="subscript"/>
          <w:lang w:eastAsia="fr-FR"/>
        </w:rPr>
        <w:t>4</w:t>
      </w:r>
      <w:r w:rsidRPr="001F39AF">
        <w:rPr>
          <w:lang w:eastAsia="fr-FR"/>
        </w:rPr>
        <w:t xml:space="preserve">). Le protocole est plus largement décrit dans le rapport final, la </w:t>
      </w:r>
      <w:r w:rsidR="003B171B" w:rsidRPr="001F39AF">
        <w:rPr>
          <w:lang w:eastAsia="fr-FR"/>
        </w:rPr>
        <w:fldChar w:fldCharType="begin"/>
      </w:r>
      <w:r w:rsidR="003B171B" w:rsidRPr="001F39AF">
        <w:rPr>
          <w:lang w:eastAsia="fr-FR"/>
        </w:rPr>
        <w:instrText xml:space="preserve"> REF _Ref449456293 \h </w:instrText>
      </w:r>
      <w:r w:rsidR="004B430F" w:rsidRPr="001F39AF">
        <w:rPr>
          <w:lang w:eastAsia="fr-FR"/>
        </w:rPr>
        <w:instrText xml:space="preserve"> \* MERGEFORMAT </w:instrText>
      </w:r>
      <w:r w:rsidR="003B171B" w:rsidRPr="001F39AF">
        <w:rPr>
          <w:lang w:eastAsia="fr-FR"/>
        </w:rPr>
      </w:r>
      <w:r w:rsidR="003B171B" w:rsidRPr="001F39AF">
        <w:rPr>
          <w:lang w:eastAsia="fr-FR"/>
        </w:rPr>
        <w:fldChar w:fldCharType="separate"/>
      </w:r>
      <w:r w:rsidR="00552F1C" w:rsidRPr="001F39AF">
        <w:t xml:space="preserve">Figure </w:t>
      </w:r>
      <w:r w:rsidR="00552F1C">
        <w:rPr>
          <w:noProof/>
        </w:rPr>
        <w:t>8</w:t>
      </w:r>
      <w:r w:rsidR="003B171B" w:rsidRPr="001F39AF">
        <w:rPr>
          <w:lang w:eastAsia="fr-FR"/>
        </w:rPr>
        <w:fldChar w:fldCharType="end"/>
      </w:r>
      <w:r w:rsidR="003B171B" w:rsidRPr="001F39AF">
        <w:rPr>
          <w:lang w:eastAsia="fr-FR"/>
        </w:rPr>
        <w:t xml:space="preserve"> reprend le principe de calcul de l’émission.</w:t>
      </w:r>
    </w:p>
    <w:p w14:paraId="647C32F1" w14:textId="77777777" w:rsidR="002E678E" w:rsidRPr="001F39AF" w:rsidRDefault="002E678E" w:rsidP="002E678E">
      <w:pPr>
        <w:keepNext/>
      </w:pPr>
      <w:r w:rsidRPr="001F39AF">
        <w:rPr>
          <w:noProof/>
          <w:lang w:eastAsia="fr-FR"/>
        </w:rPr>
        <w:drawing>
          <wp:inline distT="0" distB="0" distL="0" distR="0" wp14:anchorId="7C43A976" wp14:editId="4AC912DF">
            <wp:extent cx="5759450" cy="53193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5319335"/>
                    </a:xfrm>
                    <a:prstGeom prst="rect">
                      <a:avLst/>
                    </a:prstGeom>
                    <a:noFill/>
                    <a:ln>
                      <a:noFill/>
                    </a:ln>
                  </pic:spPr>
                </pic:pic>
              </a:graphicData>
            </a:graphic>
          </wp:inline>
        </w:drawing>
      </w:r>
    </w:p>
    <w:p w14:paraId="0BBB2C8F" w14:textId="77777777" w:rsidR="002E678E" w:rsidRPr="001F39AF" w:rsidRDefault="002E678E" w:rsidP="002E678E">
      <w:pPr>
        <w:pStyle w:val="Lgende"/>
      </w:pPr>
      <w:bookmarkStart w:id="28" w:name="_Ref449456293"/>
      <w:r w:rsidRPr="001F39AF">
        <w:t xml:space="preserve">Figure </w:t>
      </w:r>
      <w:r w:rsidR="00690DBB">
        <w:rPr>
          <w:noProof/>
        </w:rPr>
        <w:fldChar w:fldCharType="begin"/>
      </w:r>
      <w:r w:rsidR="00690DBB">
        <w:rPr>
          <w:noProof/>
        </w:rPr>
        <w:instrText xml:space="preserve"> SEQ Figure \* ARABIC </w:instrText>
      </w:r>
      <w:r w:rsidR="00690DBB">
        <w:rPr>
          <w:noProof/>
        </w:rPr>
        <w:fldChar w:fldCharType="separate"/>
      </w:r>
      <w:r w:rsidR="00552F1C">
        <w:rPr>
          <w:noProof/>
        </w:rPr>
        <w:t>8</w:t>
      </w:r>
      <w:r w:rsidR="00690DBB">
        <w:rPr>
          <w:noProof/>
        </w:rPr>
        <w:fldChar w:fldCharType="end"/>
      </w:r>
      <w:bookmarkEnd w:id="28"/>
      <w:r w:rsidRPr="001F39AF">
        <w:t xml:space="preserve"> : Principe de calcul de l'émission au stockage des fumiers bovins par la méthode simplifiée (adapté de Hassouna et Eglin, 2015)</w:t>
      </w:r>
    </w:p>
    <w:p w14:paraId="26A917BB" w14:textId="77777777" w:rsidR="002E678E" w:rsidRPr="001F39AF" w:rsidRDefault="002E678E" w:rsidP="00AF18B9">
      <w:pPr>
        <w:rPr>
          <w:lang w:eastAsia="fr-FR"/>
        </w:rPr>
      </w:pPr>
    </w:p>
    <w:p w14:paraId="40003A19" w14:textId="71ACFB40" w:rsidR="004C7555" w:rsidRPr="001F39AF" w:rsidRDefault="004C7555" w:rsidP="004C7555">
      <w:pPr>
        <w:pStyle w:val="ADEMETitre3"/>
        <w:rPr>
          <w:lang w:eastAsia="fr-FR"/>
        </w:rPr>
      </w:pPr>
      <w:bookmarkStart w:id="29" w:name="_Toc456982049"/>
      <w:r w:rsidRPr="001F39AF">
        <w:rPr>
          <w:lang w:eastAsia="fr-FR"/>
        </w:rPr>
        <w:t>Evaluation de l’incertitude</w:t>
      </w:r>
      <w:r w:rsidR="003B171B" w:rsidRPr="001F39AF">
        <w:rPr>
          <w:lang w:eastAsia="fr-FR"/>
        </w:rPr>
        <w:t xml:space="preserve"> </w:t>
      </w:r>
      <w:r w:rsidR="00AE6A37">
        <w:rPr>
          <w:lang w:eastAsia="fr-FR"/>
        </w:rPr>
        <w:t>sur</w:t>
      </w:r>
      <w:r w:rsidR="003B171B" w:rsidRPr="001F39AF">
        <w:rPr>
          <w:lang w:eastAsia="fr-FR"/>
        </w:rPr>
        <w:t xml:space="preserve"> </w:t>
      </w:r>
      <w:r w:rsidR="00AE6A37">
        <w:rPr>
          <w:lang w:eastAsia="fr-FR"/>
        </w:rPr>
        <w:t xml:space="preserve">la </w:t>
      </w:r>
      <w:r w:rsidR="003B171B" w:rsidRPr="001F39AF">
        <w:rPr>
          <w:lang w:eastAsia="fr-FR"/>
        </w:rPr>
        <w:t>mesure</w:t>
      </w:r>
      <w:r w:rsidR="00AE6A37">
        <w:rPr>
          <w:lang w:eastAsia="fr-FR"/>
        </w:rPr>
        <w:t xml:space="preserve"> d’émissions</w:t>
      </w:r>
      <w:bookmarkEnd w:id="29"/>
    </w:p>
    <w:p w14:paraId="18A72752" w14:textId="77777777" w:rsidR="00A81CE3" w:rsidRDefault="00A81CE3" w:rsidP="00A81CE3">
      <w:pPr>
        <w:pStyle w:val="ADEMETexte"/>
        <w:rPr>
          <w:lang w:eastAsia="fr-FR"/>
        </w:rPr>
      </w:pPr>
      <w:r>
        <w:rPr>
          <w:lang w:eastAsia="fr-FR"/>
        </w:rPr>
        <w:t xml:space="preserve">Nous proposons un cadre pour l’estimation de l’incertitude associée à la mesure des émissions au stockage des fumiers. </w:t>
      </w:r>
    </w:p>
    <w:p w14:paraId="5F9C3FA4" w14:textId="77777777" w:rsidR="00A81CE3" w:rsidRDefault="00A81CE3" w:rsidP="00A81CE3">
      <w:pPr>
        <w:pStyle w:val="ADEMETexte"/>
        <w:rPr>
          <w:lang w:eastAsia="fr-FR"/>
        </w:rPr>
      </w:pPr>
      <w:r>
        <w:rPr>
          <w:lang w:eastAsia="fr-FR"/>
        </w:rPr>
        <w:t xml:space="preserve">Le mesurande choisi est l’émission de </w:t>
      </w:r>
      <w:r w:rsidRPr="00A81CE3">
        <w:rPr>
          <w:lang w:eastAsia="fr-FR"/>
        </w:rPr>
        <w:t>NH</w:t>
      </w:r>
      <w:r w:rsidRPr="00A81CE3">
        <w:rPr>
          <w:vertAlign w:val="subscript"/>
          <w:lang w:eastAsia="fr-FR"/>
        </w:rPr>
        <w:t>3</w:t>
      </w:r>
      <w:r>
        <w:rPr>
          <w:lang w:eastAsia="fr-FR"/>
        </w:rPr>
        <w:t xml:space="preserve">, </w:t>
      </w:r>
      <w:r w:rsidRPr="00405151">
        <w:rPr>
          <w:lang w:eastAsia="fr-FR"/>
        </w:rPr>
        <w:t>N</w:t>
      </w:r>
      <w:r w:rsidRPr="00A81CE3">
        <w:rPr>
          <w:vertAlign w:val="subscript"/>
          <w:lang w:eastAsia="fr-FR"/>
        </w:rPr>
        <w:t>2</w:t>
      </w:r>
      <w:r w:rsidRPr="00405151">
        <w:rPr>
          <w:lang w:eastAsia="fr-FR"/>
        </w:rPr>
        <w:t>O</w:t>
      </w:r>
      <w:r>
        <w:rPr>
          <w:lang w:eastAsia="fr-FR"/>
        </w:rPr>
        <w:t xml:space="preserve"> ou </w:t>
      </w:r>
      <w:r w:rsidRPr="00A81CE3">
        <w:rPr>
          <w:lang w:eastAsia="fr-FR"/>
        </w:rPr>
        <w:t>CH</w:t>
      </w:r>
      <w:r w:rsidRPr="00A81CE3">
        <w:rPr>
          <w:vertAlign w:val="subscript"/>
          <w:lang w:eastAsia="fr-FR"/>
        </w:rPr>
        <w:t>4</w:t>
      </w:r>
      <w:r>
        <w:rPr>
          <w:lang w:eastAsia="fr-FR"/>
        </w:rPr>
        <w:t xml:space="preserve"> de l’ensemble du tas, cumulée depuis le début de la mise en tas, rapportée à une tonne de fumier brut initial. Lorsque l’émission est exprimée en fraction des quantités d’azote ou de carbone initial (par exemple g N-</w:t>
      </w:r>
      <w:r w:rsidRPr="00A81CE3">
        <w:rPr>
          <w:lang w:eastAsia="fr-FR"/>
        </w:rPr>
        <w:t>NH</w:t>
      </w:r>
      <w:r w:rsidRPr="00A81CE3">
        <w:rPr>
          <w:vertAlign w:val="subscript"/>
          <w:lang w:eastAsia="fr-FR"/>
        </w:rPr>
        <w:t>3</w:t>
      </w:r>
      <w:r>
        <w:rPr>
          <w:lang w:eastAsia="fr-FR"/>
        </w:rPr>
        <w:t xml:space="preserve"> / g N initial, la masse de N-</w:t>
      </w:r>
      <w:r w:rsidRPr="00A81CE3">
        <w:rPr>
          <w:lang w:eastAsia="fr-FR"/>
        </w:rPr>
        <w:t>NH</w:t>
      </w:r>
      <w:r w:rsidRPr="00A81CE3">
        <w:rPr>
          <w:vertAlign w:val="subscript"/>
          <w:lang w:eastAsia="fr-FR"/>
        </w:rPr>
        <w:t>3</w:t>
      </w:r>
      <w:r>
        <w:rPr>
          <w:lang w:eastAsia="fr-FR"/>
        </w:rPr>
        <w:t xml:space="preserve"> étant cumulée sur la durée de stockage), une incertitude supplémentaire est apportée par la quantité d’azote ou de carbone initiale.</w:t>
      </w:r>
    </w:p>
    <w:p w14:paraId="75B76C26" w14:textId="64D73895" w:rsidR="003B171B" w:rsidRPr="001F39AF" w:rsidRDefault="00A81CE3" w:rsidP="001416E5">
      <w:pPr>
        <w:pStyle w:val="ADEMETexte"/>
        <w:rPr>
          <w:lang w:eastAsia="fr-FR"/>
        </w:rPr>
      </w:pPr>
      <w:r>
        <w:rPr>
          <w:lang w:eastAsia="fr-FR"/>
        </w:rPr>
        <w:t xml:space="preserve">L’objectif de l’analyse du processus de mesure est de recenser de la façon la plus exhaustive possible les facteurs pouvant influencer la mesure d’émission et d’en quantifier les incertitudes type. Le diagramme </w:t>
      </w:r>
      <w:r>
        <w:rPr>
          <w:lang w:eastAsia="fr-FR"/>
        </w:rPr>
        <w:lastRenderedPageBreak/>
        <w:t xml:space="preserve">d’Ishikawa (ou diagramme des 5 M) permet d’organiser ces informations (Figure 9). Dans notre cas il n’a pas été possible de séparer ce qui relève de la mesure de ce qui relève de l’incertitude définitionnelle (caractérisation du fumier). La principale cause de ce résultat est le besoin d’arbitrer entre ce qui relève de la représentativité de l’expérimentation (manutention du fumier identique aux pratiques en élevage) et ce qui relève de la précision expérimentale (nécessité de mélanger finement et homogénéiser le produit initial afin d’avoir un échantillon initial identique à l’ensemble du produit initial mis en stockage). </w:t>
      </w:r>
    </w:p>
    <w:p w14:paraId="18BCE432" w14:textId="77777777" w:rsidR="00AF18B9" w:rsidRPr="001F39AF" w:rsidRDefault="00AF18B9" w:rsidP="00AF18B9">
      <w:pPr>
        <w:keepNext/>
      </w:pPr>
      <w:r w:rsidRPr="001F39AF">
        <w:rPr>
          <w:noProof/>
          <w:lang w:eastAsia="fr-FR"/>
        </w:rPr>
        <w:drawing>
          <wp:inline distT="0" distB="0" distL="0" distR="0" wp14:anchorId="1EE5CA5B" wp14:editId="7090DAA0">
            <wp:extent cx="5749290" cy="4407535"/>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9290" cy="4407535"/>
                    </a:xfrm>
                    <a:prstGeom prst="rect">
                      <a:avLst/>
                    </a:prstGeom>
                    <a:noFill/>
                  </pic:spPr>
                </pic:pic>
              </a:graphicData>
            </a:graphic>
          </wp:inline>
        </w:drawing>
      </w:r>
    </w:p>
    <w:p w14:paraId="218B0558" w14:textId="77777777" w:rsidR="00AF18B9" w:rsidRPr="001F39AF" w:rsidRDefault="00AF18B9" w:rsidP="00AF18B9">
      <w:pPr>
        <w:pStyle w:val="Lgende"/>
      </w:pPr>
      <w:bookmarkStart w:id="30" w:name="_Ref449456639"/>
      <w:r w:rsidRPr="001F39AF">
        <w:t xml:space="preserve">Figure </w:t>
      </w:r>
      <w:r w:rsidR="00690DBB">
        <w:rPr>
          <w:noProof/>
        </w:rPr>
        <w:fldChar w:fldCharType="begin"/>
      </w:r>
      <w:r w:rsidR="00690DBB">
        <w:rPr>
          <w:noProof/>
        </w:rPr>
        <w:instrText xml:space="preserve"> SEQ Figure \* ARABIC </w:instrText>
      </w:r>
      <w:r w:rsidR="00690DBB">
        <w:rPr>
          <w:noProof/>
        </w:rPr>
        <w:fldChar w:fldCharType="separate"/>
      </w:r>
      <w:r w:rsidR="00552F1C">
        <w:rPr>
          <w:noProof/>
        </w:rPr>
        <w:t>9</w:t>
      </w:r>
      <w:r w:rsidR="00690DBB">
        <w:rPr>
          <w:noProof/>
        </w:rPr>
        <w:fldChar w:fldCharType="end"/>
      </w:r>
      <w:bookmarkEnd w:id="30"/>
      <w:r w:rsidRPr="001F39AF">
        <w:t xml:space="preserve"> : diagramme d'Ishikawa pour la mesure simplifiée des émissions au stockage des fumiers bovins</w:t>
      </w:r>
    </w:p>
    <w:p w14:paraId="6D58B6C4" w14:textId="77777777" w:rsidR="00E06FC5" w:rsidRDefault="00E06FC5" w:rsidP="004B430F">
      <w:pPr>
        <w:pStyle w:val="ADEMETexte"/>
        <w:rPr>
          <w:lang w:eastAsia="fr-FR"/>
        </w:rPr>
      </w:pPr>
    </w:p>
    <w:p w14:paraId="7F686713" w14:textId="77777777" w:rsidR="00A81CE3" w:rsidRDefault="00334782" w:rsidP="00334782">
      <w:pPr>
        <w:pStyle w:val="ADEMETexte"/>
      </w:pPr>
      <w:r>
        <w:t>Les sources d’incertitude les plus importantes sont les suivantes</w:t>
      </w:r>
      <w:r w:rsidR="00A81CE3">
        <w:t> :</w:t>
      </w:r>
      <w:r>
        <w:t xml:space="preserve"> </w:t>
      </w:r>
    </w:p>
    <w:p w14:paraId="63473711" w14:textId="77777777" w:rsidR="00A81CE3" w:rsidRDefault="00334782" w:rsidP="00494809">
      <w:pPr>
        <w:pStyle w:val="ADEMETexte"/>
        <w:numPr>
          <w:ilvl w:val="0"/>
          <w:numId w:val="27"/>
        </w:numPr>
      </w:pPr>
      <w:r>
        <w:t xml:space="preserve">pour le bilan de masse, le recouvrement des éléments non volatils est estimé à 25%. </w:t>
      </w:r>
    </w:p>
    <w:p w14:paraId="3E18680F" w14:textId="77777777" w:rsidR="00A81CE3" w:rsidRDefault="00334782" w:rsidP="00494809">
      <w:pPr>
        <w:pStyle w:val="ADEMETexte"/>
        <w:numPr>
          <w:ilvl w:val="0"/>
          <w:numId w:val="27"/>
        </w:numPr>
        <w:rPr>
          <w:lang w:eastAsia="fr-FR"/>
        </w:rPr>
      </w:pPr>
      <w:r>
        <w:t xml:space="preserve">pour les gradients de concentrations en gaz, l’écart-type est inférieur à 50% de la moyenne pour </w:t>
      </w:r>
      <w:r w:rsidRPr="00445823">
        <w:rPr>
          <w:lang w:eastAsia="fr-FR"/>
        </w:rPr>
        <w:t>N</w:t>
      </w:r>
      <w:r w:rsidRPr="00445823">
        <w:rPr>
          <w:vertAlign w:val="subscript"/>
          <w:lang w:eastAsia="fr-FR"/>
        </w:rPr>
        <w:t>2</w:t>
      </w:r>
      <w:r w:rsidRPr="00445823">
        <w:rPr>
          <w:lang w:eastAsia="fr-FR"/>
        </w:rPr>
        <w:t>O, NH</w:t>
      </w:r>
      <w:r w:rsidRPr="00445823">
        <w:rPr>
          <w:vertAlign w:val="subscript"/>
          <w:lang w:eastAsia="fr-FR"/>
        </w:rPr>
        <w:t>3</w:t>
      </w:r>
      <w:r w:rsidRPr="00445823">
        <w:rPr>
          <w:lang w:eastAsia="fr-FR"/>
        </w:rPr>
        <w:t xml:space="preserve">, </w:t>
      </w:r>
      <w:r w:rsidRPr="000150CA">
        <w:rPr>
          <w:lang w:eastAsia="fr-FR"/>
        </w:rPr>
        <w:t>CO</w:t>
      </w:r>
      <w:r w:rsidRPr="00946DDC">
        <w:rPr>
          <w:vertAlign w:val="subscript"/>
          <w:lang w:eastAsia="fr-FR"/>
        </w:rPr>
        <w:t>2</w:t>
      </w:r>
      <w:r w:rsidRPr="000150CA">
        <w:t xml:space="preserve"> </w:t>
      </w:r>
      <w:r>
        <w:t xml:space="preserve">et il varie de 85 à 145% pour </w:t>
      </w:r>
      <w:r w:rsidRPr="007D32EE">
        <w:t>CH</w:t>
      </w:r>
      <w:r w:rsidRPr="007D32EE">
        <w:rPr>
          <w:vertAlign w:val="subscript"/>
        </w:rPr>
        <w:t>4</w:t>
      </w:r>
      <w:r>
        <w:t xml:space="preserve">. </w:t>
      </w:r>
      <w:r w:rsidR="0019099C" w:rsidRPr="001F39AF">
        <w:rPr>
          <w:lang w:eastAsia="fr-FR"/>
        </w:rPr>
        <w:t>la variabilité temporelle maximale a été observée pour le méthane. Sur la période prise en exemple, la moyenne et l’écart-type varient respectivement de 1,3 à 5,2 et de 1,5 à 6,05 mg CH</w:t>
      </w:r>
      <w:r w:rsidR="0019099C" w:rsidRPr="001F39AF">
        <w:rPr>
          <w:vertAlign w:val="subscript"/>
          <w:lang w:eastAsia="fr-FR"/>
        </w:rPr>
        <w:t>4</w:t>
      </w:r>
      <w:r w:rsidR="0019099C" w:rsidRPr="001F39AF">
        <w:rPr>
          <w:lang w:eastAsia="fr-FR"/>
        </w:rPr>
        <w:t xml:space="preserve"> m</w:t>
      </w:r>
      <w:r w:rsidR="0019099C" w:rsidRPr="001F39AF">
        <w:rPr>
          <w:vertAlign w:val="superscript"/>
          <w:lang w:eastAsia="fr-FR"/>
        </w:rPr>
        <w:t>-3</w:t>
      </w:r>
      <w:r w:rsidR="0019099C" w:rsidRPr="001F39AF">
        <w:rPr>
          <w:lang w:eastAsia="fr-FR"/>
        </w:rPr>
        <w:t xml:space="preserve">. </w:t>
      </w:r>
      <w:r>
        <w:t xml:space="preserve">Nous avons en outre choisi des seuils de détection </w:t>
      </w:r>
      <w:r w:rsidR="0019099C">
        <w:t xml:space="preserve">en lien avec l’analyseur de gaz innova utilisé dans l’expérimentation. </w:t>
      </w:r>
      <w:r w:rsidR="0019099C">
        <w:rPr>
          <w:lang w:eastAsia="fr-FR"/>
        </w:rPr>
        <w:t>L</w:t>
      </w:r>
      <w:r w:rsidRPr="00445823">
        <w:rPr>
          <w:lang w:eastAsia="fr-FR"/>
        </w:rPr>
        <w:t xml:space="preserve">es gradients </w:t>
      </w:r>
      <w:r w:rsidR="0019099C">
        <w:rPr>
          <w:lang w:eastAsia="fr-FR"/>
        </w:rPr>
        <w:t xml:space="preserve">sont considérés </w:t>
      </w:r>
      <w:r w:rsidRPr="00445823">
        <w:rPr>
          <w:lang w:eastAsia="fr-FR"/>
        </w:rPr>
        <w:t>comme détectables</w:t>
      </w:r>
      <w:r w:rsidR="0019099C">
        <w:rPr>
          <w:lang w:eastAsia="fr-FR"/>
        </w:rPr>
        <w:t xml:space="preserve"> à partir</w:t>
      </w:r>
      <w:r w:rsidRPr="00445823">
        <w:rPr>
          <w:lang w:eastAsia="fr-FR"/>
        </w:rPr>
        <w:t> : 200 ; 0,05 ; 0,</w:t>
      </w:r>
      <w:r w:rsidR="00CB6A5C">
        <w:rPr>
          <w:lang w:eastAsia="fr-FR"/>
        </w:rPr>
        <w:t>03</w:t>
      </w:r>
      <w:r w:rsidRPr="00445823">
        <w:rPr>
          <w:lang w:eastAsia="fr-FR"/>
        </w:rPr>
        <w:t xml:space="preserve"> ; 10 ; 0,5 mg gaz m</w:t>
      </w:r>
      <w:r w:rsidRPr="00445823">
        <w:rPr>
          <w:vertAlign w:val="superscript"/>
          <w:lang w:eastAsia="fr-FR"/>
        </w:rPr>
        <w:t>-3</w:t>
      </w:r>
      <w:r w:rsidRPr="00445823">
        <w:rPr>
          <w:lang w:eastAsia="fr-FR"/>
        </w:rPr>
        <w:t xml:space="preserve"> air respectivement pour H</w:t>
      </w:r>
      <w:r w:rsidRPr="00445823">
        <w:rPr>
          <w:vertAlign w:val="subscript"/>
          <w:lang w:eastAsia="fr-FR"/>
        </w:rPr>
        <w:t>2</w:t>
      </w:r>
      <w:r w:rsidRPr="00445823">
        <w:rPr>
          <w:lang w:eastAsia="fr-FR"/>
        </w:rPr>
        <w:t>O, NH</w:t>
      </w:r>
      <w:r w:rsidRPr="00445823">
        <w:rPr>
          <w:vertAlign w:val="subscript"/>
          <w:lang w:eastAsia="fr-FR"/>
        </w:rPr>
        <w:t>3</w:t>
      </w:r>
      <w:r w:rsidRPr="00445823">
        <w:rPr>
          <w:lang w:eastAsia="fr-FR"/>
        </w:rPr>
        <w:t>, N</w:t>
      </w:r>
      <w:r w:rsidRPr="00445823">
        <w:rPr>
          <w:vertAlign w:val="subscript"/>
          <w:lang w:eastAsia="fr-FR"/>
        </w:rPr>
        <w:t>2</w:t>
      </w:r>
      <w:r w:rsidRPr="00445823">
        <w:rPr>
          <w:lang w:eastAsia="fr-FR"/>
        </w:rPr>
        <w:t>O, CO</w:t>
      </w:r>
      <w:r w:rsidRPr="00445823">
        <w:rPr>
          <w:vertAlign w:val="subscript"/>
          <w:lang w:eastAsia="fr-FR"/>
        </w:rPr>
        <w:t>2</w:t>
      </w:r>
      <w:r w:rsidRPr="00445823">
        <w:rPr>
          <w:lang w:eastAsia="fr-FR"/>
        </w:rPr>
        <w:t xml:space="preserve"> et CH</w:t>
      </w:r>
      <w:r w:rsidRPr="00445823">
        <w:rPr>
          <w:vertAlign w:val="subscript"/>
          <w:lang w:eastAsia="fr-FR"/>
        </w:rPr>
        <w:t>4</w:t>
      </w:r>
      <w:r w:rsidRPr="00445823">
        <w:rPr>
          <w:lang w:eastAsia="fr-FR"/>
        </w:rPr>
        <w:t xml:space="preserve">. </w:t>
      </w:r>
    </w:p>
    <w:p w14:paraId="495CDBF8" w14:textId="77777777" w:rsidR="00A81CE3" w:rsidRDefault="00334782" w:rsidP="00494809">
      <w:pPr>
        <w:pStyle w:val="ADEMETexte"/>
        <w:numPr>
          <w:ilvl w:val="0"/>
          <w:numId w:val="27"/>
        </w:numPr>
        <w:rPr>
          <w:lang w:eastAsia="fr-FR"/>
        </w:rPr>
      </w:pPr>
      <w:r>
        <w:rPr>
          <w:lang w:eastAsia="fr-FR"/>
        </w:rPr>
        <w:t xml:space="preserve">l’incertitude type associée à l’extrapolation a été estimée à 50%. </w:t>
      </w:r>
      <w:r w:rsidR="0019099C">
        <w:rPr>
          <w:lang w:eastAsia="fr-FR"/>
        </w:rPr>
        <w:t>Elle n’est pas indépendante de l’incertitude sur les concentrations.</w:t>
      </w:r>
    </w:p>
    <w:p w14:paraId="0A6F8EBE" w14:textId="77777777" w:rsidR="0019099C" w:rsidRDefault="0019099C" w:rsidP="00334782">
      <w:pPr>
        <w:pStyle w:val="ADEMETexte"/>
        <w:rPr>
          <w:lang w:eastAsia="fr-FR"/>
        </w:rPr>
      </w:pPr>
      <w:r>
        <w:rPr>
          <w:lang w:eastAsia="fr-FR"/>
        </w:rPr>
        <w:t>Il s’avère que ces trois principales sources (bilan de masse, variabilité des gradients de concentration, extrapolation) ne sont pas systématiquement documentées dans la littérature sur les émissions,</w:t>
      </w:r>
      <w:r>
        <w:rPr>
          <w:i/>
          <w:lang w:eastAsia="fr-FR"/>
        </w:rPr>
        <w:t xml:space="preserve"> a fortiori</w:t>
      </w:r>
      <w:r>
        <w:rPr>
          <w:lang w:eastAsia="fr-FR"/>
        </w:rPr>
        <w:t xml:space="preserve"> dans celle sur les émissions au stockage des fumiers.</w:t>
      </w:r>
    </w:p>
    <w:p w14:paraId="74C3B3BC" w14:textId="77777777" w:rsidR="0019099C" w:rsidRPr="00494809" w:rsidRDefault="0019099C" w:rsidP="00334782">
      <w:pPr>
        <w:pStyle w:val="ADEMETexte"/>
        <w:rPr>
          <w:b/>
          <w:lang w:eastAsia="fr-FR"/>
        </w:rPr>
      </w:pPr>
      <w:r w:rsidRPr="00494809">
        <w:rPr>
          <w:b/>
          <w:lang w:eastAsia="fr-FR"/>
        </w:rPr>
        <w:t>Il conviendrait de prévoir ces éléments dans les protocoles de mesure des émissions et de les renseigner dans la présentation des résultats.</w:t>
      </w:r>
    </w:p>
    <w:p w14:paraId="12D333A7" w14:textId="77777777" w:rsidR="0019099C" w:rsidRDefault="0019099C" w:rsidP="00334782">
      <w:pPr>
        <w:pStyle w:val="ADEMETexte"/>
        <w:rPr>
          <w:lang w:eastAsia="fr-FR"/>
        </w:rPr>
      </w:pPr>
      <w:r>
        <w:rPr>
          <w:lang w:eastAsia="fr-FR"/>
        </w:rPr>
        <w:lastRenderedPageBreak/>
        <w:t>Certaines sources d’incertitude (par exemple : dérive d’étalonnage de l’analyseur de gaz ; positionnement des points d’échantillonnage ; matériel d’analyse) peuvent être négligées dans le cas de cette étude. Certaines sources demandent la mise en œuvre du modèle de compostage pour être estimées (effet des variables climatiques sur la répétabilité du processus de mesure). La propagation de ces incertitudes pour en déduire le résultat sur l’estimation de l’émission requiert de choisir quelques scénarios de composition initiale, de mise en tas, de climats. Cette analyse sera poursuivie à l’issue de ce projet.</w:t>
      </w:r>
    </w:p>
    <w:p w14:paraId="4B7146FD" w14:textId="77777777" w:rsidR="00334782" w:rsidRDefault="00334782" w:rsidP="00334782">
      <w:pPr>
        <w:pStyle w:val="ADEMETexte"/>
        <w:rPr>
          <w:lang w:eastAsia="fr-FR"/>
        </w:rPr>
      </w:pPr>
      <w:r>
        <w:rPr>
          <w:lang w:eastAsia="fr-FR"/>
        </w:rPr>
        <w:t xml:space="preserve">L’expression </w:t>
      </w:r>
      <w:r w:rsidR="0019099C">
        <w:rPr>
          <w:lang w:eastAsia="fr-FR"/>
        </w:rPr>
        <w:t xml:space="preserve">finale </w:t>
      </w:r>
      <w:r>
        <w:rPr>
          <w:lang w:eastAsia="fr-FR"/>
        </w:rPr>
        <w:t>du résultat requiert enfin de choisir le « coefficient d’élargissement » qui correspond au choix d’intervalle de confiance</w:t>
      </w:r>
      <w:r w:rsidR="0019099C">
        <w:rPr>
          <w:lang w:eastAsia="fr-FR"/>
        </w:rPr>
        <w:t xml:space="preserve"> pour la mesure d’émission</w:t>
      </w:r>
      <w:r>
        <w:rPr>
          <w:lang w:eastAsia="fr-FR"/>
        </w:rPr>
        <w:t>. Compte tenu des niveaux élevés d’incertitude type rencontrés, nous proposons d’accepter que 30% des valeurs possibles du mesurande ne soient pas dans l’intervalle de confiance, ce qui correspond à un coefficient d’élargissement de 1 (0,67 avec un intervalle de confiance à 50%).</w:t>
      </w:r>
    </w:p>
    <w:p w14:paraId="156868D4" w14:textId="77777777" w:rsidR="00176FDC" w:rsidRPr="001F39AF" w:rsidRDefault="00176FDC" w:rsidP="00176FDC">
      <w:pPr>
        <w:pStyle w:val="Titre1"/>
      </w:pPr>
      <w:bookmarkStart w:id="31" w:name="_Toc456982050"/>
      <w:r w:rsidRPr="001F39AF">
        <w:t xml:space="preserve">Limites et </w:t>
      </w:r>
      <w:r w:rsidR="004E564E">
        <w:t>r</w:t>
      </w:r>
      <w:r w:rsidRPr="001F39AF">
        <w:t>eproductibilité</w:t>
      </w:r>
      <w:bookmarkEnd w:id="31"/>
    </w:p>
    <w:p w14:paraId="618A407D" w14:textId="77777777" w:rsidR="001F39AF" w:rsidRPr="001F39AF" w:rsidRDefault="00491DE6" w:rsidP="004B430F">
      <w:pPr>
        <w:pStyle w:val="ADEMETexte"/>
        <w:rPr>
          <w:lang w:eastAsia="fr-FR"/>
        </w:rPr>
      </w:pPr>
      <w:r w:rsidRPr="001F39AF">
        <w:rPr>
          <w:lang w:eastAsia="fr-FR"/>
        </w:rPr>
        <w:t>La difficulté majeure de cette étude</w:t>
      </w:r>
      <w:r w:rsidR="00454CC6" w:rsidRPr="001F39AF">
        <w:rPr>
          <w:lang w:eastAsia="fr-FR"/>
        </w:rPr>
        <w:t>,</w:t>
      </w:r>
      <w:r w:rsidRPr="001F39AF">
        <w:rPr>
          <w:lang w:eastAsia="fr-FR"/>
        </w:rPr>
        <w:t xml:space="preserve"> et </w:t>
      </w:r>
      <w:r w:rsidR="00454CC6" w:rsidRPr="001F39AF">
        <w:rPr>
          <w:lang w:eastAsia="fr-FR"/>
        </w:rPr>
        <w:t xml:space="preserve">de manière générale </w:t>
      </w:r>
      <w:r w:rsidR="001F39AF" w:rsidRPr="001F39AF">
        <w:rPr>
          <w:lang w:eastAsia="fr-FR"/>
        </w:rPr>
        <w:t xml:space="preserve">concernant </w:t>
      </w:r>
      <w:r w:rsidRPr="001F39AF">
        <w:rPr>
          <w:lang w:eastAsia="fr-FR"/>
        </w:rPr>
        <w:t>l’étude des fumiers</w:t>
      </w:r>
      <w:r w:rsidR="00454CC6" w:rsidRPr="001F39AF">
        <w:rPr>
          <w:lang w:eastAsia="fr-FR"/>
        </w:rPr>
        <w:t>,</w:t>
      </w:r>
      <w:r w:rsidRPr="001F39AF">
        <w:rPr>
          <w:lang w:eastAsia="fr-FR"/>
        </w:rPr>
        <w:t xml:space="preserve"> </w:t>
      </w:r>
      <w:r w:rsidR="001C45D8" w:rsidRPr="001F39AF">
        <w:rPr>
          <w:lang w:eastAsia="fr-FR"/>
        </w:rPr>
        <w:t>réside</w:t>
      </w:r>
      <w:r w:rsidRPr="001F39AF">
        <w:rPr>
          <w:lang w:eastAsia="fr-FR"/>
        </w:rPr>
        <w:t xml:space="preserve"> dans l’</w:t>
      </w:r>
      <w:r w:rsidR="001C45D8" w:rsidRPr="001F39AF">
        <w:rPr>
          <w:lang w:eastAsia="fr-FR"/>
        </w:rPr>
        <w:t>échantillonnage</w:t>
      </w:r>
      <w:r w:rsidRPr="001F39AF">
        <w:rPr>
          <w:lang w:eastAsia="fr-FR"/>
        </w:rPr>
        <w:t xml:space="preserve"> et la caractérisation</w:t>
      </w:r>
      <w:r w:rsidR="00454CC6" w:rsidRPr="001F39AF">
        <w:rPr>
          <w:lang w:eastAsia="fr-FR"/>
        </w:rPr>
        <w:t>/composition</w:t>
      </w:r>
      <w:r w:rsidRPr="001F39AF">
        <w:rPr>
          <w:lang w:eastAsia="fr-FR"/>
        </w:rPr>
        <w:t xml:space="preserve"> </w:t>
      </w:r>
      <w:r w:rsidR="00454CC6" w:rsidRPr="001F39AF">
        <w:rPr>
          <w:lang w:eastAsia="fr-FR"/>
        </w:rPr>
        <w:t xml:space="preserve">de ces derniers qui sont par nature </w:t>
      </w:r>
      <w:r w:rsidR="001568E7">
        <w:rPr>
          <w:lang w:eastAsia="fr-FR"/>
        </w:rPr>
        <w:t xml:space="preserve">très </w:t>
      </w:r>
      <w:r w:rsidR="00454CC6" w:rsidRPr="001F39AF">
        <w:rPr>
          <w:lang w:eastAsia="fr-FR"/>
        </w:rPr>
        <w:t>hétérogènes</w:t>
      </w:r>
      <w:r w:rsidR="001568E7">
        <w:rPr>
          <w:lang w:eastAsia="fr-FR"/>
        </w:rPr>
        <w:t xml:space="preserve"> entrainant des</w:t>
      </w:r>
      <w:r w:rsidR="006A5B26">
        <w:rPr>
          <w:lang w:eastAsia="fr-FR"/>
        </w:rPr>
        <w:t xml:space="preserve"> processus</w:t>
      </w:r>
      <w:r w:rsidR="001568E7">
        <w:rPr>
          <w:lang w:eastAsia="fr-FR"/>
        </w:rPr>
        <w:t xml:space="preserve"> biologiques et physico-chimiques complexes</w:t>
      </w:r>
      <w:r w:rsidR="006A5B26">
        <w:rPr>
          <w:lang w:eastAsia="fr-FR"/>
        </w:rPr>
        <w:t xml:space="preserve"> qui sont également fonctions des paramètres extérieurs (taux de </w:t>
      </w:r>
      <w:r w:rsidR="00FE5C66">
        <w:rPr>
          <w:lang w:eastAsia="fr-FR"/>
        </w:rPr>
        <w:t>paillage</w:t>
      </w:r>
      <w:r w:rsidR="006A5B26">
        <w:rPr>
          <w:lang w:eastAsia="fr-FR"/>
        </w:rPr>
        <w:t xml:space="preserve">, pratiques des éleveurs, conditions pédoclimatiques…). </w:t>
      </w:r>
    </w:p>
    <w:p w14:paraId="0FD8F373" w14:textId="77777777" w:rsidR="00AF18B9" w:rsidRPr="001F39AF" w:rsidRDefault="001F39AF" w:rsidP="001F39AF">
      <w:pPr>
        <w:pStyle w:val="ADEMETexte"/>
        <w:rPr>
          <w:lang w:eastAsia="fr-FR"/>
        </w:rPr>
      </w:pPr>
      <w:r w:rsidRPr="001F39AF">
        <w:rPr>
          <w:rFonts w:cs="Arial"/>
          <w:iCs/>
        </w:rPr>
        <w:t>Pour évaluer l’intérêt de techniques</w:t>
      </w:r>
      <w:r w:rsidR="001568E7">
        <w:rPr>
          <w:rFonts w:cs="Arial"/>
          <w:iCs/>
        </w:rPr>
        <w:t xml:space="preserve"> </w:t>
      </w:r>
      <w:r w:rsidRPr="001F39AF">
        <w:rPr>
          <w:rFonts w:cs="Arial"/>
          <w:iCs/>
        </w:rPr>
        <w:t>limitant les émissions gazeuses</w:t>
      </w:r>
      <w:r w:rsidR="001568E7">
        <w:rPr>
          <w:rFonts w:cs="Arial"/>
          <w:iCs/>
        </w:rPr>
        <w:t>,</w:t>
      </w:r>
      <w:r w:rsidR="001568E7" w:rsidRPr="001F39AF">
        <w:rPr>
          <w:rFonts w:cs="Arial"/>
          <w:iCs/>
        </w:rPr>
        <w:t xml:space="preserve"> </w:t>
      </w:r>
      <w:r w:rsidR="001568E7">
        <w:rPr>
          <w:rFonts w:cs="Arial"/>
          <w:iCs/>
        </w:rPr>
        <w:t>tel que le bâchage et le tassement des tas de fumier,</w:t>
      </w:r>
      <w:r w:rsidRPr="001F39AF">
        <w:rPr>
          <w:rFonts w:cs="Arial"/>
          <w:iCs/>
        </w:rPr>
        <w:t xml:space="preserve"> il conviendrait de vérifier l’effet sur une diversité de situations représentatives de la catégorie du fumier</w:t>
      </w:r>
      <w:r w:rsidR="001568E7">
        <w:rPr>
          <w:rFonts w:cs="Arial"/>
          <w:iCs/>
        </w:rPr>
        <w:t xml:space="preserve">. </w:t>
      </w:r>
      <w:r w:rsidRPr="001F39AF">
        <w:rPr>
          <w:rFonts w:cs="Arial"/>
          <w:iCs/>
        </w:rPr>
        <w:t>De manière complémentaire, il semble nécessaire afin de vérifier d’éventuels transfert de pollution d’étudier l’effet de la pratique</w:t>
      </w:r>
      <w:r w:rsidR="001568E7">
        <w:rPr>
          <w:rFonts w:cs="Arial"/>
          <w:iCs/>
        </w:rPr>
        <w:t>/technique</w:t>
      </w:r>
      <w:r w:rsidRPr="001F39AF">
        <w:rPr>
          <w:rFonts w:cs="Arial"/>
          <w:iCs/>
        </w:rPr>
        <w:t xml:space="preserve"> sur toute la chaîne de gestion des déjections. </w:t>
      </w:r>
    </w:p>
    <w:p w14:paraId="110035CF" w14:textId="77777777" w:rsidR="00176FDC" w:rsidRPr="001F39AF" w:rsidRDefault="00176FDC" w:rsidP="00176FDC">
      <w:pPr>
        <w:pStyle w:val="Titre1"/>
      </w:pPr>
      <w:bookmarkStart w:id="32" w:name="_Toc456982051"/>
      <w:r w:rsidRPr="001F39AF">
        <w:t>Enseignements et Recommandations</w:t>
      </w:r>
      <w:bookmarkEnd w:id="32"/>
    </w:p>
    <w:p w14:paraId="501CEE0F" w14:textId="77777777" w:rsidR="00695C11" w:rsidRDefault="000A4D43" w:rsidP="004E564E">
      <w:pPr>
        <w:pStyle w:val="ADEMETexte"/>
        <w:rPr>
          <w:lang w:eastAsia="fr-FR"/>
        </w:rPr>
      </w:pPr>
      <w:r>
        <w:rPr>
          <w:lang w:eastAsia="fr-FR"/>
        </w:rPr>
        <w:t xml:space="preserve">Cette étude nous a permis de confirmer que l’essentiel des émissions gazeuses </w:t>
      </w:r>
      <w:r w:rsidR="004E564E">
        <w:rPr>
          <w:lang w:eastAsia="fr-FR"/>
        </w:rPr>
        <w:t xml:space="preserve">a </w:t>
      </w:r>
      <w:r>
        <w:rPr>
          <w:lang w:eastAsia="fr-FR"/>
        </w:rPr>
        <w:t>lieu au cours</w:t>
      </w:r>
      <w:r w:rsidR="001568E7">
        <w:rPr>
          <w:lang w:eastAsia="fr-FR"/>
        </w:rPr>
        <w:t xml:space="preserve"> du premier mois de stockage quel</w:t>
      </w:r>
      <w:r w:rsidR="004E564E">
        <w:rPr>
          <w:lang w:eastAsia="fr-FR"/>
        </w:rPr>
        <w:t>les</w:t>
      </w:r>
      <w:r w:rsidR="001568E7">
        <w:rPr>
          <w:lang w:eastAsia="fr-FR"/>
        </w:rPr>
        <w:t xml:space="preserve"> que soi</w:t>
      </w:r>
      <w:r w:rsidR="004E564E">
        <w:rPr>
          <w:lang w:eastAsia="fr-FR"/>
        </w:rPr>
        <w:t>en</w:t>
      </w:r>
      <w:r w:rsidR="001568E7">
        <w:rPr>
          <w:lang w:eastAsia="fr-FR"/>
        </w:rPr>
        <w:t>t les modalités</w:t>
      </w:r>
      <w:r w:rsidR="004E564E">
        <w:rPr>
          <w:lang w:eastAsia="fr-FR"/>
        </w:rPr>
        <w:t xml:space="preserve">. Il </w:t>
      </w:r>
      <w:r w:rsidR="001568E7">
        <w:rPr>
          <w:lang w:eastAsia="fr-FR"/>
        </w:rPr>
        <w:t xml:space="preserve">faudrait compléter l’étude jusqu’au retour du produit au sol (prise en compte de l’épandage) </w:t>
      </w:r>
      <w:r w:rsidR="006A5B26">
        <w:rPr>
          <w:lang w:eastAsia="fr-FR"/>
        </w:rPr>
        <w:t xml:space="preserve">afin d’avoir une vision plus large des conséquences des différentes pratiques sur toute la chaîne de gestion des déjections. </w:t>
      </w:r>
      <w:r w:rsidR="00695C11">
        <w:rPr>
          <w:lang w:eastAsia="fr-FR"/>
        </w:rPr>
        <w:t>Cette expérimentation montre que le rapport des gradients de concentration (par exemple grad C-</w:t>
      </w:r>
      <w:r w:rsidR="00695C11" w:rsidRPr="00C2125C">
        <w:rPr>
          <w:lang w:eastAsia="fr-FR"/>
        </w:rPr>
        <w:t>CO</w:t>
      </w:r>
      <w:r w:rsidR="00695C11" w:rsidRPr="00C2125C">
        <w:rPr>
          <w:vertAlign w:val="subscript"/>
          <w:lang w:eastAsia="fr-FR"/>
        </w:rPr>
        <w:t>2</w:t>
      </w:r>
      <w:r w:rsidR="00695C11">
        <w:rPr>
          <w:lang w:eastAsia="fr-FR"/>
        </w:rPr>
        <w:t>/grad C-</w:t>
      </w:r>
      <w:r w:rsidR="00695C11" w:rsidRPr="00C2125C">
        <w:rPr>
          <w:lang w:eastAsia="fr-FR"/>
        </w:rPr>
        <w:t>CH</w:t>
      </w:r>
      <w:r w:rsidR="00695C11" w:rsidRPr="00C2125C">
        <w:rPr>
          <w:vertAlign w:val="subscript"/>
          <w:lang w:eastAsia="fr-FR"/>
        </w:rPr>
        <w:t>4</w:t>
      </w:r>
      <w:r w:rsidR="00695C11">
        <w:rPr>
          <w:lang w:eastAsia="fr-FR"/>
        </w:rPr>
        <w:t xml:space="preserve">) est un bon indicateur de terrain pour évaluer la propension des stockages de fumier à émettre de l’ammoniac ou des gaz à effet de serre. </w:t>
      </w:r>
    </w:p>
    <w:p w14:paraId="6AE58B96" w14:textId="77777777" w:rsidR="00176FDC" w:rsidRPr="001F39AF" w:rsidRDefault="00176FDC" w:rsidP="00176FDC">
      <w:pPr>
        <w:pStyle w:val="Titre1"/>
      </w:pPr>
      <w:bookmarkStart w:id="33" w:name="_Toc456982052"/>
      <w:r w:rsidRPr="001F39AF">
        <w:t>Valorisations réalisées et envisagées</w:t>
      </w:r>
      <w:bookmarkEnd w:id="33"/>
    </w:p>
    <w:p w14:paraId="0328F833" w14:textId="77777777" w:rsidR="00777CBF" w:rsidRDefault="00777CBF" w:rsidP="009D4ED9">
      <w:pPr>
        <w:pStyle w:val="ADEMETexte"/>
      </w:pPr>
      <w:r>
        <w:t xml:space="preserve">Cette synthèse résume </w:t>
      </w:r>
      <w:r w:rsidRPr="005B3D1B">
        <w:t>les différentes phases de l’étude et les résultats obtenus</w:t>
      </w:r>
      <w:r>
        <w:t xml:space="preserve">. Le rapport final  pourra être téléchargé librement sur les sites web gérés par l’ADEME ou par les partenaires de ce projet. Ce choix de mise à disposition a pour but de faciliter l’usage et la critique de ses résultats par les scientifiques, la recherche et développement, l’administration, les associations citoyennes. La combinaison d’approches mise en œuvre dans ce projet avait pour objectif </w:t>
      </w:r>
      <w:r w:rsidRPr="00545333">
        <w:t>de quantifier les émissions</w:t>
      </w:r>
      <w:r>
        <w:t xml:space="preserve"> au stockage des fumiers bovins dans une perspective de réduction de celles-ci. Cette combinaison a permis d’éclairer non seulement la relation entre pratiques de stockage et émissions mais surtout les incertitudes associées, dans le cas du stockage des fumiers de stabulation paillée dont la production est voisine de 40 Mt/an (Capdeville et al, 2015). Nous considérons que la confrontation de tels résultats, issus d’approches contrastées, est de nature à améliorer à la fois la qualité du débat public sur la gestion des effluents d’élevage et la définition de futurs projets de recherche et développement.</w:t>
      </w:r>
    </w:p>
    <w:p w14:paraId="55C675FF" w14:textId="77777777" w:rsidR="00777CBF" w:rsidRDefault="009D4ED9" w:rsidP="009D4ED9">
      <w:pPr>
        <w:pStyle w:val="ADEMETexte"/>
      </w:pPr>
      <w:r>
        <w:t>Les procédures décrites dans l</w:t>
      </w:r>
      <w:r w:rsidR="00777CBF">
        <w:t xml:space="preserve">e rapport </w:t>
      </w:r>
      <w:r>
        <w:t xml:space="preserve">finale </w:t>
      </w:r>
      <w:r w:rsidR="00777CBF">
        <w:t>sur la mesure ponctuelle des émissions et sur l’évaluation de l’incertitude seront disponibles en téléchargement sur le site « animal_émissions » (</w:t>
      </w:r>
      <w:hyperlink r:id="rId52" w:history="1">
        <w:r w:rsidRPr="00A61DBB">
          <w:rPr>
            <w:rStyle w:val="Lienhypertexte"/>
          </w:rPr>
          <w:t>http://www.inra.fr/animal_emissions</w:t>
        </w:r>
      </w:hyperlink>
      <w:r w:rsidR="00777CBF">
        <w:t>).</w:t>
      </w:r>
    </w:p>
    <w:p w14:paraId="39A99DB1" w14:textId="77777777" w:rsidR="00777CBF" w:rsidRDefault="00777CBF" w:rsidP="009D4ED9">
      <w:pPr>
        <w:pStyle w:val="ADEMETexte"/>
      </w:pPr>
      <w:r>
        <w:t>Les travaux réalisés au cours de ce projet ont d’ores et déjà contribué au débat public en alimentant l’étude sur le potentiel de réduction des émissions d’ammoniac de l’élevage (Mathias et Martin, 2013).</w:t>
      </w:r>
    </w:p>
    <w:p w14:paraId="3B1368EA" w14:textId="77777777" w:rsidR="00777CBF" w:rsidRDefault="00777CBF" w:rsidP="009D4ED9">
      <w:pPr>
        <w:pStyle w:val="ADEMETexte"/>
      </w:pPr>
      <w:r>
        <w:t>Le projet dans son ensemble valorisation scientifique va se poursuivre afin que ces résultats puissent être utilisés dans le cadre des inventaires nationaux pour l’estimation des émissions lors du stockage des fumiers bovins.</w:t>
      </w:r>
    </w:p>
    <w:p w14:paraId="72ACBC23" w14:textId="77777777" w:rsidR="009D4ED9" w:rsidRDefault="00777CBF" w:rsidP="009D4ED9">
      <w:pPr>
        <w:pStyle w:val="ADEMETexte"/>
      </w:pPr>
      <w:r>
        <w:lastRenderedPageBreak/>
        <w:t>Les observations nouvelles réalisées dans la phase expérimentale, le développement de la modélisation et les échanges entre partenaires obtenus lors du déroulement de ce projet ont contribué indirectement à l’ouvrage de référence sur la mesure des émissions en élevage (Hassouna &amp; Eglin, 2015).</w:t>
      </w:r>
      <w:r w:rsidR="009D4ED9">
        <w:t xml:space="preserve"> Un poster sera présenté lors du colloque CIGR de 2016.</w:t>
      </w:r>
    </w:p>
    <w:p w14:paraId="67BA7077" w14:textId="05596397" w:rsidR="00176FDC" w:rsidRPr="001F39AF" w:rsidRDefault="009D4ED9" w:rsidP="009D4ED9">
      <w:pPr>
        <w:pStyle w:val="ADEMETexte"/>
      </w:pPr>
      <w:r>
        <w:t xml:space="preserve">Les résultats du projet sont </w:t>
      </w:r>
      <w:r w:rsidR="00AF6DDA">
        <w:t xml:space="preserve">d’ores et déjà </w:t>
      </w:r>
      <w:r>
        <w:t>intégrés et valorisés dans le cadre des formations/interventions réalisées par l’Institut de l’Elevage auprès des conseillers bâtiments (Comité Régional de Bretagne, formations Eleveurs BEL CAP2’ER</w:t>
      </w:r>
      <w:r w:rsidRPr="009D4ED9">
        <w:rPr>
          <w:vertAlign w:val="superscript"/>
        </w:rPr>
        <w:t>©</w:t>
      </w:r>
      <w:r w:rsidR="0075764C" w:rsidRPr="0075764C">
        <w:t>,</w:t>
      </w:r>
      <w:r w:rsidR="0075764C">
        <w:rPr>
          <w:vertAlign w:val="superscript"/>
        </w:rPr>
        <w:t xml:space="preserve"> </w:t>
      </w:r>
      <w:r w:rsidR="0075764C">
        <w:t>formations Gestion des Effluents</w:t>
      </w:r>
      <w:r>
        <w:t xml:space="preserve"> …). </w:t>
      </w:r>
    </w:p>
    <w:p w14:paraId="767978D8" w14:textId="77777777" w:rsidR="00176FDC" w:rsidRPr="001F39AF" w:rsidRDefault="00176FDC" w:rsidP="00176FDC">
      <w:pPr>
        <w:pStyle w:val="Titre1"/>
      </w:pPr>
      <w:bookmarkStart w:id="34" w:name="_Toc456982053"/>
      <w:r w:rsidRPr="001F39AF">
        <w:t>Suite(s) envisageable(s) hors valorisation</w:t>
      </w:r>
      <w:bookmarkEnd w:id="34"/>
    </w:p>
    <w:p w14:paraId="2D1DDAB9" w14:textId="77777777" w:rsidR="009D4ED9" w:rsidRDefault="009D4ED9" w:rsidP="009D4ED9">
      <w:pPr>
        <w:pStyle w:val="ADEMETexte"/>
      </w:pPr>
      <w:r>
        <w:t>La modélisation a été présentée à plusieurs reprises en France métropolitaine et à la Réunion à des publics de scientifiques, d’ingénieurs de R&amp;D et de professionnels impliqués dans la gestion des fumiers (production, gestion de plateformes de compostage) en vue de stimuler l’intérêt pour cet outil en termes de développement de modèles ou d’usage pour améliorer la gestion des effluents. Les discussions ont fait ressortir l’importance d’améliorer les méthodes mises en œuvre pour prédire les paramètres d’initialisation du modèle et la validation du modèle (valeur agronomique, émissions gazeuses) en conditions de terrain. Des projets dans ce sens ont été déposés et se poursuivent.</w:t>
      </w:r>
    </w:p>
    <w:p w14:paraId="6D5CC68B" w14:textId="77777777" w:rsidR="009D4ED9" w:rsidRDefault="009D4ED9" w:rsidP="009D4ED9">
      <w:pPr>
        <w:pStyle w:val="ADEMETexte"/>
      </w:pPr>
      <w:r>
        <w:t>La modélisation apparaît comme un outil indispensable pour gérer les émissions en s’adaptant à la diversité des situations et en facilitant l’assimilation de mesures ponctuelles en complément de données de référence sur les fumiers. Nous souhaitons que de futurs projets facilitent la mise à disposition de cet outil à travers des notices d’usage et des jeux de données de test. Les Réseaux Mixtes Technologiques, notamment le RMT « élevage et environnement », offrent un cadre favorable à des sessions de formation à cette fin en associant des Lycées Agricoles, des Chambres d’Agriculture, des Instituts Techniques et des organismes de recherche.</w:t>
      </w:r>
    </w:p>
    <w:p w14:paraId="1B39AC73" w14:textId="77777777" w:rsidR="00176FDC" w:rsidRPr="001F39AF" w:rsidRDefault="00176FDC">
      <w:pPr>
        <w:rPr>
          <w:sz w:val="20"/>
          <w:szCs w:val="20"/>
        </w:rPr>
      </w:pPr>
      <w:r w:rsidRPr="001F39AF">
        <w:rPr>
          <w:sz w:val="20"/>
          <w:szCs w:val="20"/>
        </w:rPr>
        <w:br w:type="page"/>
      </w:r>
    </w:p>
    <w:p w14:paraId="0E996543" w14:textId="77777777" w:rsidR="008A6F38" w:rsidRPr="001F39AF" w:rsidRDefault="008A6F38">
      <w:pPr>
        <w:rPr>
          <w:sz w:val="20"/>
          <w:szCs w:val="20"/>
        </w:rPr>
      </w:pPr>
    </w:p>
    <w:p w14:paraId="2DCE78A2" w14:textId="77777777" w:rsidR="008A6F38" w:rsidRPr="001F39AF" w:rsidRDefault="008A6F38">
      <w:pPr>
        <w:pStyle w:val="ADEMETexte"/>
      </w:pPr>
    </w:p>
    <w:p w14:paraId="64F6A8A7" w14:textId="77777777" w:rsidR="00DC2624" w:rsidRPr="001F39AF" w:rsidRDefault="00DC2624" w:rsidP="00DC2624">
      <w:pPr>
        <w:autoSpaceDE w:val="0"/>
        <w:autoSpaceDN w:val="0"/>
        <w:adjustRightInd w:val="0"/>
        <w:spacing w:line="360" w:lineRule="auto"/>
        <w:ind w:left="360" w:right="6300"/>
        <w:rPr>
          <w:rFonts w:ascii="Arial-BoldMT" w:hAnsi="Arial-BoldMT" w:cs="Arial-BoldMT"/>
          <w:b/>
          <w:bCs/>
          <w:color w:val="000080"/>
          <w:sz w:val="20"/>
          <w:szCs w:val="20"/>
        </w:rPr>
      </w:pPr>
      <w:r w:rsidRPr="001F39AF">
        <w:rPr>
          <w:rFonts w:ascii="Arial-BoldMT" w:hAnsi="Arial-BoldMT" w:cs="Arial-BoldMT"/>
          <w:b/>
          <w:bCs/>
          <w:color w:val="000080"/>
          <w:sz w:val="20"/>
          <w:szCs w:val="20"/>
        </w:rPr>
        <w:t>L’ADEME EN BREF</w:t>
      </w:r>
    </w:p>
    <w:p w14:paraId="65B10BA5" w14:textId="77777777" w:rsidR="00DC2624" w:rsidRPr="001F39AF" w:rsidRDefault="00DC2624" w:rsidP="00DC2624">
      <w:pPr>
        <w:autoSpaceDE w:val="0"/>
        <w:autoSpaceDN w:val="0"/>
        <w:adjustRightInd w:val="0"/>
        <w:spacing w:line="360" w:lineRule="auto"/>
        <w:ind w:left="708" w:right="6300"/>
        <w:rPr>
          <w:rFonts w:ascii="ArialMT" w:hAnsi="ArialMT" w:cs="ArialMT"/>
          <w:color w:val="000080"/>
          <w:sz w:val="12"/>
          <w:szCs w:val="12"/>
        </w:rPr>
      </w:pPr>
    </w:p>
    <w:p w14:paraId="5418B83E" w14:textId="77777777" w:rsidR="00DC2624" w:rsidRPr="001F39AF" w:rsidRDefault="00DC2624" w:rsidP="00DC2624">
      <w:pPr>
        <w:autoSpaceDE w:val="0"/>
        <w:autoSpaceDN w:val="0"/>
        <w:adjustRightInd w:val="0"/>
        <w:spacing w:line="360" w:lineRule="auto"/>
        <w:ind w:left="708" w:right="6300"/>
        <w:rPr>
          <w:rFonts w:ascii="ArialMT" w:hAnsi="ArialMT" w:cs="ArialMT"/>
          <w:color w:val="000080"/>
          <w:sz w:val="12"/>
          <w:szCs w:val="12"/>
        </w:rPr>
      </w:pPr>
    </w:p>
    <w:p w14:paraId="536113AA" w14:textId="77777777" w:rsidR="00DC2624" w:rsidRPr="001F39AF" w:rsidRDefault="00DC2624" w:rsidP="00DC2624">
      <w:pPr>
        <w:pBdr>
          <w:left w:val="single" w:sz="12" w:space="15" w:color="95B3D7"/>
        </w:pBdr>
        <w:tabs>
          <w:tab w:val="left" w:pos="5220"/>
        </w:tabs>
        <w:autoSpaceDE w:val="0"/>
        <w:autoSpaceDN w:val="0"/>
        <w:adjustRightInd w:val="0"/>
        <w:spacing w:line="360" w:lineRule="auto"/>
        <w:ind w:left="360" w:right="5112"/>
        <w:rPr>
          <w:rFonts w:cs="Arial"/>
          <w:color w:val="000080"/>
          <w:sz w:val="18"/>
          <w:szCs w:val="18"/>
        </w:rPr>
      </w:pPr>
      <w:r w:rsidRPr="001F39AF">
        <w:rPr>
          <w:noProof/>
          <w:lang w:eastAsia="fr-FR"/>
        </w:rPr>
        <mc:AlternateContent>
          <mc:Choice Requires="wps">
            <w:drawing>
              <wp:anchor distT="0" distB="0" distL="114300" distR="114300" simplePos="0" relativeHeight="251663360" behindDoc="0" locked="0" layoutInCell="1" allowOverlap="1" wp14:anchorId="0020169A" wp14:editId="6A0FC9C4">
                <wp:simplePos x="0" y="0"/>
                <wp:positionH relativeFrom="column">
                  <wp:posOffset>4100195</wp:posOffset>
                </wp:positionH>
                <wp:positionV relativeFrom="paragraph">
                  <wp:posOffset>8611870</wp:posOffset>
                </wp:positionV>
                <wp:extent cx="3598545" cy="1644015"/>
                <wp:effectExtent l="0" t="0" r="6985" b="381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164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1FD48" w14:textId="77777777" w:rsidR="001416E5" w:rsidRDefault="001416E5" w:rsidP="00DC2624">
                            <w:r>
                              <w:rPr>
                                <w:noProof/>
                                <w:lang w:eastAsia="fr-FR"/>
                              </w:rPr>
                              <w:drawing>
                                <wp:inline distT="0" distB="0" distL="0" distR="0" wp14:anchorId="05B06F3C" wp14:editId="5CA81402">
                                  <wp:extent cx="1981200" cy="657225"/>
                                  <wp:effectExtent l="0" t="0" r="0" b="9525"/>
                                  <wp:docPr id="27" name="Image 27" descr="Description :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adres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657225"/>
                                          </a:xfrm>
                                          <a:prstGeom prst="rect">
                                            <a:avLst/>
                                          </a:prstGeom>
                                          <a:noFill/>
                                          <a:ln>
                                            <a:noFill/>
                                          </a:ln>
                                        </pic:spPr>
                                      </pic:pic>
                                    </a:graphicData>
                                  </a:graphic>
                                </wp:inline>
                              </w:drawing>
                            </w:r>
                          </w:p>
                          <w:p w14:paraId="4F6E9816" w14:textId="77777777" w:rsidR="001416E5" w:rsidRDefault="001416E5" w:rsidP="00DC2624">
                            <w:pPr>
                              <w:ind w:left="360"/>
                            </w:pPr>
                            <w:r>
                              <w:rPr>
                                <w:noProof/>
                                <w:lang w:eastAsia="fr-FR"/>
                              </w:rPr>
                              <w:drawing>
                                <wp:inline distT="0" distB="0" distL="0" distR="0" wp14:anchorId="371467F2" wp14:editId="24E472E0">
                                  <wp:extent cx="2733675" cy="666750"/>
                                  <wp:effectExtent l="0" t="0" r="9525" b="0"/>
                                  <wp:docPr id="26" name="Image 26" descr="Description : www-ade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www-ademe-f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3675"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20169A" id="Zone de texte 28" o:spid="_x0000_s1044" type="#_x0000_t202" style="position:absolute;left:0;text-align:left;margin-left:322.85pt;margin-top:678.1pt;width:283.35pt;height:129.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" stroked="f">
                <v:textbox style="mso-fit-shape-to-text:t">
                  <w:txbxContent>
                    <w:p w14:paraId="6751FD48" w14:textId="77777777" w:rsidR="001416E5" w:rsidRDefault="001416E5" w:rsidP="00DC2624">
                      <w:r>
                        <w:rPr>
                          <w:noProof/>
                          <w:lang w:eastAsia="fr-FR"/>
                        </w:rPr>
                        <w:drawing>
                          <wp:inline distT="0" distB="0" distL="0" distR="0" wp14:anchorId="05B06F3C" wp14:editId="5CA81402">
                            <wp:extent cx="1981200" cy="657225"/>
                            <wp:effectExtent l="0" t="0" r="0" b="9525"/>
                            <wp:docPr id="27" name="Image 27" descr="Description : 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adres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0" cy="657225"/>
                                    </a:xfrm>
                                    <a:prstGeom prst="rect">
                                      <a:avLst/>
                                    </a:prstGeom>
                                    <a:noFill/>
                                    <a:ln>
                                      <a:noFill/>
                                    </a:ln>
                                  </pic:spPr>
                                </pic:pic>
                              </a:graphicData>
                            </a:graphic>
                          </wp:inline>
                        </w:drawing>
                      </w:r>
                    </w:p>
                    <w:p w14:paraId="4F6E9816" w14:textId="77777777" w:rsidR="001416E5" w:rsidRDefault="001416E5" w:rsidP="00DC2624">
                      <w:pPr>
                        <w:ind w:left="360"/>
                      </w:pPr>
                      <w:r>
                        <w:rPr>
                          <w:noProof/>
                          <w:lang w:eastAsia="fr-FR"/>
                        </w:rPr>
                        <w:drawing>
                          <wp:inline distT="0" distB="0" distL="0" distR="0" wp14:anchorId="371467F2" wp14:editId="24E472E0">
                            <wp:extent cx="2733675" cy="666750"/>
                            <wp:effectExtent l="0" t="0" r="9525" b="0"/>
                            <wp:docPr id="26" name="Image 26" descr="Description : www-ade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www-ademe-f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3675" cy="666750"/>
                                    </a:xfrm>
                                    <a:prstGeom prst="rect">
                                      <a:avLst/>
                                    </a:prstGeom>
                                    <a:noFill/>
                                    <a:ln>
                                      <a:noFill/>
                                    </a:ln>
                                  </pic:spPr>
                                </pic:pic>
                              </a:graphicData>
                            </a:graphic>
                          </wp:inline>
                        </w:drawing>
                      </w:r>
                    </w:p>
                  </w:txbxContent>
                </v:textbox>
              </v:shape>
            </w:pict>
          </mc:Fallback>
        </mc:AlternateContent>
      </w:r>
      <w:r w:rsidRPr="001F39AF">
        <w:rPr>
          <w:rFonts w:cs="Arial"/>
          <w:color w:val="000080"/>
          <w:sz w:val="18"/>
          <w:szCs w:val="18"/>
        </w:rPr>
        <w:t>L'Agence de l'Environnement et de la Maîtrise de l'Énergie (ADEME) participe à la mise en œuvre des politiques publiques dans les domaines de l'environnement, de l'énergie et du développement durable. Afin de leur permettre de progresser dans leur démarche environnementale, l'agence met à disposition des entreprises, des collectivités locales, des pouvoirs publics et du grand public, ses capacités d'expertise et de conseil. Elle aide en outre au financement de projets, de la recherche à la mise en œuvre et ce, dans les domaines suivants : la gestion des déchets, la préservation des sols, l'efficacité énergétique et les énergies renouvelables, la qualité de l'air et la lutte contre le bruit.</w:t>
      </w:r>
    </w:p>
    <w:p w14:paraId="4E3C453C" w14:textId="77777777" w:rsidR="00DC2624" w:rsidRPr="001F39AF" w:rsidRDefault="00DC2624" w:rsidP="00DC2624">
      <w:pPr>
        <w:pBdr>
          <w:left w:val="single" w:sz="12" w:space="15" w:color="95B3D7"/>
        </w:pBdr>
        <w:tabs>
          <w:tab w:val="left" w:pos="5220"/>
        </w:tabs>
        <w:autoSpaceDE w:val="0"/>
        <w:autoSpaceDN w:val="0"/>
        <w:adjustRightInd w:val="0"/>
        <w:spacing w:line="360" w:lineRule="auto"/>
        <w:ind w:left="360" w:right="5112"/>
        <w:rPr>
          <w:rFonts w:cs="Arial"/>
          <w:color w:val="000080"/>
          <w:sz w:val="18"/>
          <w:szCs w:val="18"/>
        </w:rPr>
      </w:pPr>
    </w:p>
    <w:p w14:paraId="7938FEE3" w14:textId="77777777" w:rsidR="00DC2624" w:rsidRPr="001F39AF" w:rsidRDefault="00DC2624" w:rsidP="00DC2624">
      <w:pPr>
        <w:pBdr>
          <w:left w:val="single" w:sz="12" w:space="15" w:color="95B3D7"/>
        </w:pBdr>
        <w:tabs>
          <w:tab w:val="left" w:pos="5220"/>
        </w:tabs>
        <w:autoSpaceDE w:val="0"/>
        <w:autoSpaceDN w:val="0"/>
        <w:adjustRightInd w:val="0"/>
        <w:spacing w:line="360" w:lineRule="auto"/>
        <w:ind w:left="360" w:right="5112"/>
        <w:rPr>
          <w:rFonts w:cs="Arial"/>
          <w:color w:val="000080"/>
          <w:sz w:val="18"/>
          <w:szCs w:val="18"/>
        </w:rPr>
      </w:pPr>
      <w:r w:rsidRPr="001F39AF">
        <w:rPr>
          <w:rFonts w:cs="Arial"/>
          <w:color w:val="000080"/>
          <w:sz w:val="18"/>
          <w:szCs w:val="18"/>
        </w:rPr>
        <w:t>L’ADEME est un établissement public sous la tutelle conjointe du ministère de l'Écologie, du Développement durable et de l'Énergie et du ministère de l'Enseignement supérieur et de la Recherche.</w:t>
      </w:r>
    </w:p>
    <w:p w14:paraId="1A97407B" w14:textId="77777777" w:rsidR="00DC2624" w:rsidRPr="001F39AF" w:rsidRDefault="00DC2624" w:rsidP="00DC2624">
      <w:pPr>
        <w:autoSpaceDE w:val="0"/>
        <w:autoSpaceDN w:val="0"/>
        <w:adjustRightInd w:val="0"/>
        <w:spacing w:line="360" w:lineRule="auto"/>
        <w:ind w:right="6300"/>
      </w:pPr>
    </w:p>
    <w:p w14:paraId="37916575" w14:textId="77777777" w:rsidR="00C33CD8" w:rsidRPr="001F39AF" w:rsidRDefault="00C33CD8" w:rsidP="00DC2624">
      <w:pPr>
        <w:autoSpaceDE w:val="0"/>
        <w:autoSpaceDN w:val="0"/>
        <w:adjustRightInd w:val="0"/>
        <w:spacing w:line="360" w:lineRule="auto"/>
        <w:ind w:right="6300"/>
      </w:pPr>
    </w:p>
    <w:p w14:paraId="5FEE0AE0" w14:textId="77777777" w:rsidR="00C33CD8" w:rsidRPr="001F39AF" w:rsidRDefault="009B3091" w:rsidP="00DC2624">
      <w:pPr>
        <w:autoSpaceDE w:val="0"/>
        <w:autoSpaceDN w:val="0"/>
        <w:adjustRightInd w:val="0"/>
        <w:spacing w:line="360" w:lineRule="auto"/>
        <w:ind w:right="6300"/>
      </w:pPr>
      <w:r w:rsidRPr="001F39AF">
        <w:rPr>
          <w:noProof/>
          <w:lang w:eastAsia="fr-FR"/>
        </w:rPr>
        <w:drawing>
          <wp:anchor distT="0" distB="0" distL="114300" distR="114300" simplePos="0" relativeHeight="251666432" behindDoc="0" locked="0" layoutInCell="1" allowOverlap="1" wp14:anchorId="7ABC4A67" wp14:editId="247F56B8">
            <wp:simplePos x="0" y="0"/>
            <wp:positionH relativeFrom="column">
              <wp:posOffset>1538605</wp:posOffset>
            </wp:positionH>
            <wp:positionV relativeFrom="paragraph">
              <wp:posOffset>20955</wp:posOffset>
            </wp:positionV>
            <wp:extent cx="1162050" cy="1542415"/>
            <wp:effectExtent l="0" t="0" r="0" b="63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41741" w14:textId="77777777" w:rsidR="00DC2624" w:rsidRPr="001F39AF" w:rsidRDefault="00DC2624" w:rsidP="00DC2624">
      <w:pPr>
        <w:autoSpaceDE w:val="0"/>
        <w:autoSpaceDN w:val="0"/>
        <w:adjustRightInd w:val="0"/>
        <w:spacing w:line="360" w:lineRule="auto"/>
        <w:ind w:right="6300"/>
      </w:pPr>
      <w:r w:rsidRPr="001F39AF">
        <w:rPr>
          <w:noProof/>
          <w:lang w:eastAsia="fr-FR"/>
        </w:rPr>
        <w:drawing>
          <wp:anchor distT="0" distB="0" distL="114300" distR="114300" simplePos="0" relativeHeight="251668480" behindDoc="1" locked="0" layoutInCell="1" allowOverlap="1" wp14:anchorId="442E89B7" wp14:editId="48660626">
            <wp:simplePos x="0" y="0"/>
            <wp:positionH relativeFrom="page">
              <wp:posOffset>96520</wp:posOffset>
            </wp:positionH>
            <wp:positionV relativeFrom="page">
              <wp:posOffset>6506845</wp:posOffset>
            </wp:positionV>
            <wp:extent cx="7639050" cy="1544320"/>
            <wp:effectExtent l="0" t="0" r="0" b="0"/>
            <wp:wrapNone/>
            <wp:docPr id="25" name="Image 25" descr="fond_page_A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3" descr="fond_page_A4_02"/>
                    <pic:cNvPicPr>
                      <a:picLocks noChangeAspect="1" noChangeArrowheads="1"/>
                    </pic:cNvPicPr>
                  </pic:nvPicPr>
                  <pic:blipFill>
                    <a:blip r:embed="rId10">
                      <a:extLst>
                        <a:ext uri="{28A0092B-C50C-407E-A947-70E740481C1C}">
                          <a14:useLocalDpi xmlns:a14="http://schemas.microsoft.com/office/drawing/2010/main" val="0"/>
                        </a:ext>
                      </a:extLst>
                    </a:blip>
                    <a:srcRect t="64726" b="20988"/>
                    <a:stretch>
                      <a:fillRect/>
                    </a:stretch>
                  </pic:blipFill>
                  <pic:spPr bwMode="auto">
                    <a:xfrm>
                      <a:off x="0" y="0"/>
                      <a:ext cx="763905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CF752" w14:textId="77777777" w:rsidR="00DC2624" w:rsidRPr="001F39AF" w:rsidRDefault="00DC2624" w:rsidP="00DC2624">
      <w:pPr>
        <w:autoSpaceDE w:val="0"/>
        <w:autoSpaceDN w:val="0"/>
        <w:adjustRightInd w:val="0"/>
        <w:spacing w:line="360" w:lineRule="auto"/>
        <w:ind w:right="6300"/>
      </w:pPr>
    </w:p>
    <w:p w14:paraId="51C8F568" w14:textId="77777777" w:rsidR="00DC2624" w:rsidRPr="001F39AF" w:rsidRDefault="00DC2624" w:rsidP="00DC2624">
      <w:pPr>
        <w:autoSpaceDE w:val="0"/>
        <w:autoSpaceDN w:val="0"/>
        <w:adjustRightInd w:val="0"/>
        <w:spacing w:line="360" w:lineRule="auto"/>
        <w:ind w:right="6300"/>
      </w:pPr>
    </w:p>
    <w:p w14:paraId="257B70D9" w14:textId="77777777" w:rsidR="00DC2624" w:rsidRPr="001F39AF" w:rsidRDefault="00DC2624" w:rsidP="00DC2624">
      <w:pPr>
        <w:autoSpaceDE w:val="0"/>
        <w:autoSpaceDN w:val="0"/>
        <w:adjustRightInd w:val="0"/>
        <w:spacing w:line="360" w:lineRule="auto"/>
        <w:ind w:right="6300"/>
      </w:pPr>
    </w:p>
    <w:p w14:paraId="0BA4F50D" w14:textId="77777777" w:rsidR="00DC2624" w:rsidRPr="001F39AF" w:rsidRDefault="00DC2624" w:rsidP="00DC2624">
      <w:pPr>
        <w:autoSpaceDE w:val="0"/>
        <w:autoSpaceDN w:val="0"/>
        <w:adjustRightInd w:val="0"/>
        <w:spacing w:line="360" w:lineRule="auto"/>
        <w:ind w:right="6300"/>
      </w:pPr>
    </w:p>
    <w:p w14:paraId="52599A63" w14:textId="77777777" w:rsidR="00DC2624" w:rsidRPr="001F39AF" w:rsidRDefault="00DC2624" w:rsidP="00DC2624"/>
    <w:p w14:paraId="52849750" w14:textId="77777777" w:rsidR="00DC2624" w:rsidRPr="001F39AF" w:rsidRDefault="00DC2624" w:rsidP="00DC2624"/>
    <w:p w14:paraId="43ADBF9D" w14:textId="77777777" w:rsidR="00DC2624" w:rsidRPr="001F39AF" w:rsidRDefault="00DC2624" w:rsidP="00DC2624"/>
    <w:p w14:paraId="7B9CC4EB" w14:textId="77777777" w:rsidR="00DC2624" w:rsidRPr="001F39AF" w:rsidRDefault="00DC2624" w:rsidP="00DC2624">
      <w:r w:rsidRPr="001F39AF">
        <w:rPr>
          <w:noProof/>
          <w:lang w:eastAsia="fr-FR"/>
        </w:rPr>
        <w:drawing>
          <wp:anchor distT="0" distB="0" distL="114300" distR="114300" simplePos="0" relativeHeight="251664384" behindDoc="1" locked="0" layoutInCell="1" allowOverlap="1" wp14:anchorId="0D06C363" wp14:editId="57826FCD">
            <wp:simplePos x="0" y="0"/>
            <wp:positionH relativeFrom="page">
              <wp:posOffset>4115435</wp:posOffset>
            </wp:positionH>
            <wp:positionV relativeFrom="page">
              <wp:posOffset>8392795</wp:posOffset>
            </wp:positionV>
            <wp:extent cx="1990725" cy="658495"/>
            <wp:effectExtent l="0" t="0" r="9525" b="8255"/>
            <wp:wrapNone/>
            <wp:docPr id="23" name="Image 23" descr="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dres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072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B783C" w14:textId="77777777" w:rsidR="00DC2624" w:rsidRPr="001F39AF" w:rsidRDefault="00DC2624" w:rsidP="00DC2624">
      <w:pPr>
        <w:jc w:val="right"/>
      </w:pPr>
    </w:p>
    <w:p w14:paraId="2C808238" w14:textId="77777777" w:rsidR="00DC2624" w:rsidRPr="00756278" w:rsidRDefault="00DC2624" w:rsidP="00756278">
      <w:pPr>
        <w:autoSpaceDE w:val="0"/>
        <w:autoSpaceDN w:val="0"/>
        <w:adjustRightInd w:val="0"/>
        <w:spacing w:line="360" w:lineRule="auto"/>
        <w:ind w:right="6300"/>
        <w:rPr>
          <w:rFonts w:ascii="Arial-BoldMT" w:hAnsi="Arial-BoldMT" w:cs="Arial-BoldMT"/>
          <w:b/>
          <w:bCs/>
          <w:color w:val="000080"/>
          <w:sz w:val="20"/>
          <w:szCs w:val="20"/>
        </w:rPr>
      </w:pPr>
      <w:r w:rsidRPr="001F39AF">
        <w:rPr>
          <w:noProof/>
          <w:lang w:eastAsia="fr-FR"/>
        </w:rPr>
        <w:drawing>
          <wp:anchor distT="0" distB="0" distL="114300" distR="114300" simplePos="0" relativeHeight="251665408" behindDoc="1" locked="0" layoutInCell="1" allowOverlap="1" wp14:anchorId="4207E636" wp14:editId="44177E2F">
            <wp:simplePos x="0" y="0"/>
            <wp:positionH relativeFrom="page">
              <wp:posOffset>4327525</wp:posOffset>
            </wp:positionH>
            <wp:positionV relativeFrom="page">
              <wp:posOffset>9163050</wp:posOffset>
            </wp:positionV>
            <wp:extent cx="2732405" cy="666115"/>
            <wp:effectExtent l="0" t="0" r="0" b="635"/>
            <wp:wrapNone/>
            <wp:docPr id="22" name="Image 22" descr="www-ade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 descr="www-ademe-f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2405" cy="6661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2624" w:rsidRPr="00756278" w:rsidSect="003B171B">
      <w:pgSz w:w="11906" w:h="16838"/>
      <w:pgMar w:top="1417" w:right="926" w:bottom="1417" w:left="1417" w:header="11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8C12D" w14:textId="77777777" w:rsidR="00690DBB" w:rsidRDefault="00690DBB">
      <w:r>
        <w:separator/>
      </w:r>
    </w:p>
  </w:endnote>
  <w:endnote w:type="continuationSeparator" w:id="0">
    <w:p w14:paraId="616D48F8" w14:textId="77777777" w:rsidR="00690DBB" w:rsidRDefault="00690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AE98B" w14:textId="6DD530CD" w:rsidR="001416E5" w:rsidRDefault="001416E5" w:rsidP="00232297">
    <w:pPr>
      <w:pStyle w:val="Pieddepage"/>
      <w:rPr>
        <w:sz w:val="18"/>
        <w:szCs w:val="18"/>
      </w:rPr>
    </w:pPr>
    <w:r>
      <w:rPr>
        <w:noProof/>
        <w:sz w:val="20"/>
        <w:szCs w:val="20"/>
        <w:lang w:eastAsia="fr-FR"/>
      </w:rPr>
      <w:drawing>
        <wp:anchor distT="0" distB="0" distL="114300" distR="114300" simplePos="0" relativeHeight="251660288" behindDoc="1" locked="0" layoutInCell="1" allowOverlap="1" wp14:anchorId="350D5204" wp14:editId="5B1022C4">
          <wp:simplePos x="0" y="0"/>
          <wp:positionH relativeFrom="page">
            <wp:posOffset>-63500</wp:posOffset>
          </wp:positionH>
          <wp:positionV relativeFrom="page">
            <wp:posOffset>10290810</wp:posOffset>
          </wp:positionV>
          <wp:extent cx="8999855" cy="363220"/>
          <wp:effectExtent l="0" t="0" r="0" b="0"/>
          <wp:wrapNone/>
          <wp:docPr id="16" name="Image 16" descr="pied-de-page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ed-de-page_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985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18"/>
      </w:rPr>
      <w:t>Nom du projet</w:t>
    </w:r>
    <w:r>
      <w:rPr>
        <w:rFonts w:cs="Arial"/>
        <w:sz w:val="20"/>
      </w:rPr>
      <w:tab/>
    </w:r>
    <w:r>
      <w:rPr>
        <w:rFonts w:cs="Arial"/>
        <w:sz w:val="20"/>
      </w:rPr>
      <w:tab/>
    </w:r>
    <w:r>
      <w:rPr>
        <w:rFonts w:cs="Arial"/>
        <w:sz w:val="18"/>
        <w:szCs w:val="18"/>
      </w:rPr>
      <w:t xml:space="preserve">Page  </w:t>
    </w:r>
    <w:r>
      <w:rPr>
        <w:rFonts w:cs="Arial"/>
        <w:sz w:val="18"/>
        <w:szCs w:val="18"/>
      </w:rPr>
      <w:fldChar w:fldCharType="begin"/>
    </w:r>
    <w:r>
      <w:rPr>
        <w:rFonts w:cs="Arial"/>
        <w:sz w:val="18"/>
        <w:szCs w:val="18"/>
      </w:rPr>
      <w:instrText>PAGE   \* MERGEFORMAT</w:instrText>
    </w:r>
    <w:r>
      <w:rPr>
        <w:rFonts w:cs="Arial"/>
        <w:sz w:val="18"/>
        <w:szCs w:val="18"/>
      </w:rPr>
      <w:fldChar w:fldCharType="separate"/>
    </w:r>
    <w:r>
      <w:rPr>
        <w:rFonts w:cs="Arial"/>
        <w:noProof/>
        <w:sz w:val="18"/>
        <w:szCs w:val="18"/>
      </w:rPr>
      <w:t>2</w:t>
    </w:r>
    <w:r>
      <w:rPr>
        <w:rFonts w:cs="Arial"/>
        <w:sz w:val="18"/>
        <w:szCs w:val="18"/>
      </w:rPr>
      <w:fldChar w:fldCharType="end"/>
    </w:r>
    <w:r>
      <w:rPr>
        <w:rFonts w:cs="Arial"/>
        <w:sz w:val="18"/>
        <w:szCs w:val="18"/>
      </w:rPr>
      <w:t xml:space="preserve"> sur </w:t>
    </w:r>
    <w:r>
      <w:rPr>
        <w:rFonts w:cs="Arial"/>
        <w:bCs/>
        <w:sz w:val="18"/>
        <w:szCs w:val="18"/>
      </w:rPr>
      <w:fldChar w:fldCharType="begin"/>
    </w:r>
    <w:r>
      <w:rPr>
        <w:rFonts w:cs="Arial"/>
        <w:bCs/>
        <w:sz w:val="18"/>
        <w:szCs w:val="18"/>
      </w:rPr>
      <w:instrText>NUMPAGES</w:instrText>
    </w:r>
    <w:r>
      <w:rPr>
        <w:rFonts w:cs="Arial"/>
        <w:bCs/>
        <w:sz w:val="18"/>
        <w:szCs w:val="18"/>
      </w:rPr>
      <w:fldChar w:fldCharType="separate"/>
    </w:r>
    <w:r>
      <w:rPr>
        <w:rFonts w:cs="Arial"/>
        <w:bCs/>
        <w:noProof/>
        <w:sz w:val="18"/>
        <w:szCs w:val="18"/>
      </w:rPr>
      <w:t>2</w:t>
    </w:r>
    <w:r>
      <w:rPr>
        <w:rFonts w:cs="Arial"/>
        <w:bC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8BEFE" w14:textId="28C04041" w:rsidR="001416E5" w:rsidRPr="00DC2624" w:rsidRDefault="001416E5" w:rsidP="00DC2624">
    <w:pPr>
      <w:pStyle w:val="Pieddepage"/>
    </w:pPr>
    <w:r>
      <w:rPr>
        <w:rFonts w:cs="Arial"/>
        <w:sz w:val="18"/>
        <w:szCs w:val="18"/>
      </w:rPr>
      <w:t>EMAFUM</w:t>
    </w:r>
    <w:r>
      <w:rPr>
        <w:rFonts w:cs="Arial"/>
        <w:sz w:val="20"/>
      </w:rPr>
      <w:tab/>
    </w:r>
    <w:r>
      <w:rPr>
        <w:rFonts w:cs="Arial"/>
        <w:sz w:val="20"/>
      </w:rPr>
      <w:tab/>
    </w:r>
    <w:r>
      <w:rPr>
        <w:rFonts w:cs="Arial"/>
        <w:sz w:val="18"/>
        <w:szCs w:val="18"/>
      </w:rPr>
      <w:t xml:space="preserve">Page  </w:t>
    </w:r>
    <w:r>
      <w:rPr>
        <w:rFonts w:cs="Arial"/>
        <w:sz w:val="18"/>
        <w:szCs w:val="18"/>
      </w:rPr>
      <w:fldChar w:fldCharType="begin"/>
    </w:r>
    <w:r>
      <w:rPr>
        <w:rFonts w:cs="Arial"/>
        <w:sz w:val="18"/>
        <w:szCs w:val="18"/>
      </w:rPr>
      <w:instrText>PAGE   \* MERGEFORMAT</w:instrText>
    </w:r>
    <w:r>
      <w:rPr>
        <w:rFonts w:cs="Arial"/>
        <w:sz w:val="18"/>
        <w:szCs w:val="18"/>
      </w:rPr>
      <w:fldChar w:fldCharType="separate"/>
    </w:r>
    <w:r w:rsidR="0069424D">
      <w:rPr>
        <w:rFonts w:cs="Arial"/>
        <w:noProof/>
        <w:sz w:val="18"/>
        <w:szCs w:val="18"/>
      </w:rPr>
      <w:t>20</w:t>
    </w:r>
    <w:r>
      <w:rPr>
        <w:rFonts w:cs="Arial"/>
        <w:sz w:val="18"/>
        <w:szCs w:val="18"/>
      </w:rPr>
      <w:fldChar w:fldCharType="end"/>
    </w:r>
    <w:r>
      <w:rPr>
        <w:rFonts w:cs="Arial"/>
        <w:sz w:val="18"/>
        <w:szCs w:val="18"/>
      </w:rPr>
      <w:t xml:space="preserve"> sur </w:t>
    </w:r>
    <w:r>
      <w:rPr>
        <w:rFonts w:cs="Arial"/>
        <w:bCs/>
        <w:sz w:val="18"/>
        <w:szCs w:val="18"/>
      </w:rPr>
      <w:fldChar w:fldCharType="begin"/>
    </w:r>
    <w:r>
      <w:rPr>
        <w:rFonts w:cs="Arial"/>
        <w:bCs/>
        <w:sz w:val="18"/>
        <w:szCs w:val="18"/>
      </w:rPr>
      <w:instrText>NUMPAGES</w:instrText>
    </w:r>
    <w:r>
      <w:rPr>
        <w:rFonts w:cs="Arial"/>
        <w:bCs/>
        <w:sz w:val="18"/>
        <w:szCs w:val="18"/>
      </w:rPr>
      <w:fldChar w:fldCharType="separate"/>
    </w:r>
    <w:r w:rsidR="0069424D">
      <w:rPr>
        <w:rFonts w:cs="Arial"/>
        <w:bCs/>
        <w:noProof/>
        <w:sz w:val="18"/>
        <w:szCs w:val="18"/>
      </w:rPr>
      <w:t>20</w:t>
    </w:r>
    <w:r>
      <w:rPr>
        <w:rFonts w:cs="Arial"/>
        <w:bCs/>
        <w:sz w:val="18"/>
        <w:szCs w:val="18"/>
      </w:rPr>
      <w:fldChar w:fldCharType="end"/>
    </w:r>
    <w:r>
      <w:rPr>
        <w:noProof/>
        <w:sz w:val="20"/>
        <w:szCs w:val="20"/>
        <w:lang w:eastAsia="fr-FR"/>
      </w:rPr>
      <w:drawing>
        <wp:anchor distT="0" distB="0" distL="114300" distR="114300" simplePos="0" relativeHeight="251662336" behindDoc="1" locked="0" layoutInCell="1" allowOverlap="1" wp14:anchorId="1512A5B4" wp14:editId="076B9E78">
          <wp:simplePos x="0" y="0"/>
          <wp:positionH relativeFrom="page">
            <wp:posOffset>0</wp:posOffset>
          </wp:positionH>
          <wp:positionV relativeFrom="page">
            <wp:posOffset>10315575</wp:posOffset>
          </wp:positionV>
          <wp:extent cx="7596787" cy="361950"/>
          <wp:effectExtent l="0" t="0" r="4445" b="0"/>
          <wp:wrapNone/>
          <wp:docPr id="54" name="Image 54" descr="pied-de-page_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ed-de-page_quad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787" cy="361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8F082" w14:textId="77777777" w:rsidR="00690DBB" w:rsidRDefault="00690DBB">
      <w:r>
        <w:separator/>
      </w:r>
    </w:p>
  </w:footnote>
  <w:footnote w:type="continuationSeparator" w:id="0">
    <w:p w14:paraId="7BA61190" w14:textId="77777777" w:rsidR="00690DBB" w:rsidRDefault="00690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FAEF8" w14:textId="77777777" w:rsidR="001416E5" w:rsidRDefault="001416E5">
    <w:pPr>
      <w:pStyle w:val="En-tte"/>
      <w:tabs>
        <w:tab w:val="clear" w:pos="9072"/>
        <w:tab w:val="right" w:pos="9720"/>
      </w:tabs>
      <w:ind w:left="-720" w:right="-648"/>
    </w:pPr>
    <w:r>
      <w:rPr>
        <w:noProof/>
        <w:lang w:eastAsia="fr-FR"/>
      </w:rPr>
      <w:drawing>
        <wp:anchor distT="0" distB="0" distL="114300" distR="114300" simplePos="0" relativeHeight="251655168" behindDoc="1" locked="0" layoutInCell="1" allowOverlap="1" wp14:anchorId="63D7671A" wp14:editId="599B475B">
          <wp:simplePos x="0" y="0"/>
          <wp:positionH relativeFrom="column">
            <wp:posOffset>-685800</wp:posOffset>
          </wp:positionH>
          <wp:positionV relativeFrom="paragraph">
            <wp:posOffset>107315</wp:posOffset>
          </wp:positionV>
          <wp:extent cx="8324850" cy="10801350"/>
          <wp:effectExtent l="0" t="0" r="0" b="0"/>
          <wp:wrapNone/>
          <wp:docPr id="1" name="Image 1" descr="fond_page_A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_page_A4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0" cy="10801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B6AC" w14:textId="77777777" w:rsidR="001416E5" w:rsidRDefault="001416E5">
    <w:pPr>
      <w:pStyle w:val="En-tte"/>
    </w:pPr>
  </w:p>
  <w:p w14:paraId="478B99E8" w14:textId="77777777" w:rsidR="001416E5" w:rsidRDefault="001416E5"/>
  <w:p w14:paraId="519C46AD" w14:textId="77777777" w:rsidR="001416E5" w:rsidRDefault="001416E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188AD" w14:textId="77777777" w:rsidR="001416E5" w:rsidRPr="00DD7934" w:rsidRDefault="001416E5" w:rsidP="003B171B">
    <w:pPr>
      <w:pStyle w:val="En-tte"/>
      <w:rPr>
        <w:sz w:val="18"/>
        <w:szCs w:val="18"/>
      </w:rPr>
    </w:pPr>
  </w:p>
  <w:p w14:paraId="69853846" w14:textId="77777777" w:rsidR="001416E5" w:rsidRDefault="001416E5"/>
  <w:p w14:paraId="36CCD70E" w14:textId="77777777" w:rsidR="001416E5" w:rsidRDefault="001416E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2E1F7" w14:textId="77777777" w:rsidR="001416E5" w:rsidRDefault="001416E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065"/>
    <w:multiLevelType w:val="hybridMultilevel"/>
    <w:tmpl w:val="E5DA9D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D433C"/>
    <w:multiLevelType w:val="hybridMultilevel"/>
    <w:tmpl w:val="1BCA8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E05446"/>
    <w:multiLevelType w:val="hybridMultilevel"/>
    <w:tmpl w:val="94866D2C"/>
    <w:lvl w:ilvl="0" w:tplc="AC3C11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303820"/>
    <w:multiLevelType w:val="hybridMultilevel"/>
    <w:tmpl w:val="C764B9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BD1286"/>
    <w:multiLevelType w:val="hybridMultilevel"/>
    <w:tmpl w:val="BDF85D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D30810"/>
    <w:multiLevelType w:val="multilevel"/>
    <w:tmpl w:val="69B6FBC8"/>
    <w:lvl w:ilvl="0">
      <w:start w:val="1"/>
      <w:numFmt w:val="decimal"/>
      <w:pStyle w:val="ADEME-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B32000"/>
    <w:multiLevelType w:val="hybridMultilevel"/>
    <w:tmpl w:val="B58A0A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DC52704"/>
    <w:multiLevelType w:val="multilevel"/>
    <w:tmpl w:val="0B7E5E72"/>
    <w:lvl w:ilvl="0">
      <w:start w:val="1"/>
      <w:numFmt w:val="decimal"/>
      <w:pStyle w:val="Titre1"/>
      <w:lvlText w:val="%1."/>
      <w:lvlJc w:val="left"/>
      <w:pPr>
        <w:ind w:left="360" w:hanging="360"/>
      </w:pPr>
    </w:lvl>
    <w:lvl w:ilvl="1">
      <w:start w:val="1"/>
      <w:numFmt w:val="decimal"/>
      <w:pStyle w:val="ADEMETitre2"/>
      <w:lvlText w:val="%1.%2."/>
      <w:lvlJc w:val="left"/>
      <w:pPr>
        <w:ind w:left="792" w:hanging="432"/>
      </w:pPr>
    </w:lvl>
    <w:lvl w:ilvl="2">
      <w:start w:val="1"/>
      <w:numFmt w:val="decimal"/>
      <w:pStyle w:val="ADEME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0A792F"/>
    <w:multiLevelType w:val="hybridMultilevel"/>
    <w:tmpl w:val="8A989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CD5162"/>
    <w:multiLevelType w:val="hybridMultilevel"/>
    <w:tmpl w:val="EFA65D84"/>
    <w:lvl w:ilvl="0" w:tplc="55FC10D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7A7E63"/>
    <w:multiLevelType w:val="hybridMultilevel"/>
    <w:tmpl w:val="51302C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471957"/>
    <w:multiLevelType w:val="hybridMultilevel"/>
    <w:tmpl w:val="05B67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FA750C"/>
    <w:multiLevelType w:val="hybridMultilevel"/>
    <w:tmpl w:val="19321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A693296"/>
    <w:multiLevelType w:val="hybridMultilevel"/>
    <w:tmpl w:val="FC7261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F6210D"/>
    <w:multiLevelType w:val="multilevel"/>
    <w:tmpl w:val="B72CBF14"/>
    <w:lvl w:ilvl="0">
      <w:start w:val="1"/>
      <w:numFmt w:val="decimal"/>
      <w:pStyle w:val="CRTEA3"/>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6F22A20"/>
    <w:multiLevelType w:val="hybridMultilevel"/>
    <w:tmpl w:val="AD36A4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68612CD9"/>
    <w:multiLevelType w:val="hybridMultilevel"/>
    <w:tmpl w:val="8294EC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61038A"/>
    <w:multiLevelType w:val="hybridMultilevel"/>
    <w:tmpl w:val="9FBA0B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CE23F4E"/>
    <w:multiLevelType w:val="hybridMultilevel"/>
    <w:tmpl w:val="8766B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5D35A1"/>
    <w:multiLevelType w:val="hybridMultilevel"/>
    <w:tmpl w:val="0C64968A"/>
    <w:lvl w:ilvl="0" w:tplc="E0F25B36">
      <w:numFmt w:val="bullet"/>
      <w:lvlText w:val="-"/>
      <w:lvlJc w:val="left"/>
      <w:pPr>
        <w:tabs>
          <w:tab w:val="num" w:pos="1119"/>
        </w:tabs>
        <w:ind w:left="1119" w:hanging="360"/>
      </w:pPr>
      <w:rPr>
        <w:rFonts w:ascii="Arial" w:eastAsia="MS Mincho" w:hAnsi="Arial" w:cs="Arial" w:hint="default"/>
      </w:rPr>
    </w:lvl>
    <w:lvl w:ilvl="1" w:tplc="040C0003" w:tentative="1">
      <w:start w:val="1"/>
      <w:numFmt w:val="bullet"/>
      <w:lvlText w:val="o"/>
      <w:lvlJc w:val="left"/>
      <w:pPr>
        <w:tabs>
          <w:tab w:val="num" w:pos="1839"/>
        </w:tabs>
        <w:ind w:left="1839" w:hanging="360"/>
      </w:pPr>
      <w:rPr>
        <w:rFonts w:ascii="Courier New" w:hAnsi="Courier New" w:cs="Courier New" w:hint="default"/>
      </w:rPr>
    </w:lvl>
    <w:lvl w:ilvl="2" w:tplc="040C0005" w:tentative="1">
      <w:start w:val="1"/>
      <w:numFmt w:val="bullet"/>
      <w:lvlText w:val=""/>
      <w:lvlJc w:val="left"/>
      <w:pPr>
        <w:tabs>
          <w:tab w:val="num" w:pos="2559"/>
        </w:tabs>
        <w:ind w:left="2559" w:hanging="360"/>
      </w:pPr>
      <w:rPr>
        <w:rFonts w:ascii="Wingdings" w:hAnsi="Wingdings" w:hint="default"/>
      </w:rPr>
    </w:lvl>
    <w:lvl w:ilvl="3" w:tplc="040C0001" w:tentative="1">
      <w:start w:val="1"/>
      <w:numFmt w:val="bullet"/>
      <w:lvlText w:val=""/>
      <w:lvlJc w:val="left"/>
      <w:pPr>
        <w:tabs>
          <w:tab w:val="num" w:pos="3279"/>
        </w:tabs>
        <w:ind w:left="3279" w:hanging="360"/>
      </w:pPr>
      <w:rPr>
        <w:rFonts w:ascii="Symbol" w:hAnsi="Symbol" w:hint="default"/>
      </w:rPr>
    </w:lvl>
    <w:lvl w:ilvl="4" w:tplc="040C0003" w:tentative="1">
      <w:start w:val="1"/>
      <w:numFmt w:val="bullet"/>
      <w:lvlText w:val="o"/>
      <w:lvlJc w:val="left"/>
      <w:pPr>
        <w:tabs>
          <w:tab w:val="num" w:pos="3999"/>
        </w:tabs>
        <w:ind w:left="3999" w:hanging="360"/>
      </w:pPr>
      <w:rPr>
        <w:rFonts w:ascii="Courier New" w:hAnsi="Courier New" w:cs="Courier New" w:hint="default"/>
      </w:rPr>
    </w:lvl>
    <w:lvl w:ilvl="5" w:tplc="040C0005" w:tentative="1">
      <w:start w:val="1"/>
      <w:numFmt w:val="bullet"/>
      <w:lvlText w:val=""/>
      <w:lvlJc w:val="left"/>
      <w:pPr>
        <w:tabs>
          <w:tab w:val="num" w:pos="4719"/>
        </w:tabs>
        <w:ind w:left="4719" w:hanging="360"/>
      </w:pPr>
      <w:rPr>
        <w:rFonts w:ascii="Wingdings" w:hAnsi="Wingdings" w:hint="default"/>
      </w:rPr>
    </w:lvl>
    <w:lvl w:ilvl="6" w:tplc="040C0001" w:tentative="1">
      <w:start w:val="1"/>
      <w:numFmt w:val="bullet"/>
      <w:lvlText w:val=""/>
      <w:lvlJc w:val="left"/>
      <w:pPr>
        <w:tabs>
          <w:tab w:val="num" w:pos="5439"/>
        </w:tabs>
        <w:ind w:left="5439" w:hanging="360"/>
      </w:pPr>
      <w:rPr>
        <w:rFonts w:ascii="Symbol" w:hAnsi="Symbol" w:hint="default"/>
      </w:rPr>
    </w:lvl>
    <w:lvl w:ilvl="7" w:tplc="040C0003" w:tentative="1">
      <w:start w:val="1"/>
      <w:numFmt w:val="bullet"/>
      <w:lvlText w:val="o"/>
      <w:lvlJc w:val="left"/>
      <w:pPr>
        <w:tabs>
          <w:tab w:val="num" w:pos="6159"/>
        </w:tabs>
        <w:ind w:left="6159" w:hanging="360"/>
      </w:pPr>
      <w:rPr>
        <w:rFonts w:ascii="Courier New" w:hAnsi="Courier New" w:cs="Courier New" w:hint="default"/>
      </w:rPr>
    </w:lvl>
    <w:lvl w:ilvl="8" w:tplc="040C0005" w:tentative="1">
      <w:start w:val="1"/>
      <w:numFmt w:val="bullet"/>
      <w:lvlText w:val=""/>
      <w:lvlJc w:val="left"/>
      <w:pPr>
        <w:tabs>
          <w:tab w:val="num" w:pos="6879"/>
        </w:tabs>
        <w:ind w:left="6879" w:hanging="360"/>
      </w:pPr>
      <w:rPr>
        <w:rFonts w:ascii="Wingdings" w:hAnsi="Wingdings" w:hint="default"/>
      </w:rPr>
    </w:lvl>
  </w:abstractNum>
  <w:num w:numId="1">
    <w:abstractNumId w:val="5"/>
  </w:num>
  <w:num w:numId="2">
    <w:abstractNumId w:val="2"/>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num>
  <w:num w:numId="8">
    <w:abstractNumId w:val="10"/>
  </w:num>
  <w:num w:numId="9">
    <w:abstractNumId w:val="17"/>
  </w:num>
  <w:num w:numId="10">
    <w:abstractNumId w:val="19"/>
  </w:num>
  <w:num w:numId="11">
    <w:abstractNumId w:val="4"/>
  </w:num>
  <w:num w:numId="12">
    <w:abstractNumId w:val="13"/>
  </w:num>
  <w:num w:numId="13">
    <w:abstractNumId w:val="0"/>
  </w:num>
  <w:num w:numId="14">
    <w:abstractNumId w:val="3"/>
  </w:num>
  <w:num w:numId="15">
    <w:abstractNumId w:val="7"/>
  </w:num>
  <w:num w:numId="16">
    <w:abstractNumId w:val="18"/>
  </w:num>
  <w:num w:numId="17">
    <w:abstractNumId w:val="16"/>
  </w:num>
  <w:num w:numId="18">
    <w:abstractNumId w:val="14"/>
  </w:num>
  <w:num w:numId="19">
    <w:abstractNumId w:val="7"/>
  </w:num>
  <w:num w:numId="20">
    <w:abstractNumId w:val="11"/>
  </w:num>
  <w:num w:numId="21">
    <w:abstractNumId w:val="7"/>
  </w:num>
  <w:num w:numId="22">
    <w:abstractNumId w:val="1"/>
  </w:num>
  <w:num w:numId="23">
    <w:abstractNumId w:val="12"/>
  </w:num>
  <w:num w:numId="24">
    <w:abstractNumId w:val="8"/>
  </w:num>
  <w:num w:numId="25">
    <w:abstractNumId w:val="6"/>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o:colormru v:ext="edit" colors="#e3211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F38"/>
    <w:rsid w:val="00006277"/>
    <w:rsid w:val="00023A39"/>
    <w:rsid w:val="00030661"/>
    <w:rsid w:val="00051078"/>
    <w:rsid w:val="00051D9A"/>
    <w:rsid w:val="00055B88"/>
    <w:rsid w:val="000A0B3E"/>
    <w:rsid w:val="000A4D43"/>
    <w:rsid w:val="000D1C0E"/>
    <w:rsid w:val="00111F33"/>
    <w:rsid w:val="00117DA0"/>
    <w:rsid w:val="001416E5"/>
    <w:rsid w:val="001568E7"/>
    <w:rsid w:val="0016162F"/>
    <w:rsid w:val="00176F81"/>
    <w:rsid w:val="00176FDC"/>
    <w:rsid w:val="0019099C"/>
    <w:rsid w:val="00192926"/>
    <w:rsid w:val="00195AF3"/>
    <w:rsid w:val="001A11B6"/>
    <w:rsid w:val="001B4972"/>
    <w:rsid w:val="001C45D8"/>
    <w:rsid w:val="001D3318"/>
    <w:rsid w:val="001F39AF"/>
    <w:rsid w:val="00227AE6"/>
    <w:rsid w:val="00232297"/>
    <w:rsid w:val="002361CD"/>
    <w:rsid w:val="00276CD4"/>
    <w:rsid w:val="00287325"/>
    <w:rsid w:val="00291160"/>
    <w:rsid w:val="00291F49"/>
    <w:rsid w:val="0029470C"/>
    <w:rsid w:val="002E4439"/>
    <w:rsid w:val="002E678E"/>
    <w:rsid w:val="002F719C"/>
    <w:rsid w:val="00301AAF"/>
    <w:rsid w:val="003035B3"/>
    <w:rsid w:val="003054BC"/>
    <w:rsid w:val="00307BFC"/>
    <w:rsid w:val="00307F1B"/>
    <w:rsid w:val="0031290D"/>
    <w:rsid w:val="0031545D"/>
    <w:rsid w:val="003230EA"/>
    <w:rsid w:val="0033427A"/>
    <w:rsid w:val="00334782"/>
    <w:rsid w:val="00334E53"/>
    <w:rsid w:val="00357E05"/>
    <w:rsid w:val="00370884"/>
    <w:rsid w:val="003A5FD0"/>
    <w:rsid w:val="003B171B"/>
    <w:rsid w:val="003D02AF"/>
    <w:rsid w:val="003E1779"/>
    <w:rsid w:val="003F6654"/>
    <w:rsid w:val="003F78AF"/>
    <w:rsid w:val="00424A04"/>
    <w:rsid w:val="00454CC6"/>
    <w:rsid w:val="00474213"/>
    <w:rsid w:val="00475590"/>
    <w:rsid w:val="0047647B"/>
    <w:rsid w:val="00491DE6"/>
    <w:rsid w:val="00494809"/>
    <w:rsid w:val="004B430F"/>
    <w:rsid w:val="004C0DAA"/>
    <w:rsid w:val="004C20FC"/>
    <w:rsid w:val="004C3343"/>
    <w:rsid w:val="004C7555"/>
    <w:rsid w:val="004D4700"/>
    <w:rsid w:val="004D6916"/>
    <w:rsid w:val="004E564E"/>
    <w:rsid w:val="004E75E9"/>
    <w:rsid w:val="004F6DCB"/>
    <w:rsid w:val="005015C8"/>
    <w:rsid w:val="00510A40"/>
    <w:rsid w:val="005272EF"/>
    <w:rsid w:val="00537F23"/>
    <w:rsid w:val="00541578"/>
    <w:rsid w:val="0054188A"/>
    <w:rsid w:val="0054449C"/>
    <w:rsid w:val="00552E72"/>
    <w:rsid w:val="00552F1C"/>
    <w:rsid w:val="00561C98"/>
    <w:rsid w:val="0059439D"/>
    <w:rsid w:val="005A6612"/>
    <w:rsid w:val="005B5BB1"/>
    <w:rsid w:val="005C61DE"/>
    <w:rsid w:val="005D3796"/>
    <w:rsid w:val="005E2119"/>
    <w:rsid w:val="005F109E"/>
    <w:rsid w:val="005F67E5"/>
    <w:rsid w:val="0061030F"/>
    <w:rsid w:val="00614D1E"/>
    <w:rsid w:val="00656259"/>
    <w:rsid w:val="00672485"/>
    <w:rsid w:val="006774B3"/>
    <w:rsid w:val="00690DBB"/>
    <w:rsid w:val="00692D7D"/>
    <w:rsid w:val="00693476"/>
    <w:rsid w:val="0069424D"/>
    <w:rsid w:val="00695C11"/>
    <w:rsid w:val="006A20FF"/>
    <w:rsid w:val="006A5B26"/>
    <w:rsid w:val="006A6AAB"/>
    <w:rsid w:val="006A6FBA"/>
    <w:rsid w:val="006C5A8F"/>
    <w:rsid w:val="0071414C"/>
    <w:rsid w:val="00717649"/>
    <w:rsid w:val="007349A1"/>
    <w:rsid w:val="007353CE"/>
    <w:rsid w:val="00756278"/>
    <w:rsid w:val="0075764C"/>
    <w:rsid w:val="00777CBF"/>
    <w:rsid w:val="0078023C"/>
    <w:rsid w:val="0079235F"/>
    <w:rsid w:val="007E4C9D"/>
    <w:rsid w:val="007F2445"/>
    <w:rsid w:val="0080487C"/>
    <w:rsid w:val="00840191"/>
    <w:rsid w:val="0084035E"/>
    <w:rsid w:val="008611D7"/>
    <w:rsid w:val="00876FAC"/>
    <w:rsid w:val="0088137F"/>
    <w:rsid w:val="008A49DA"/>
    <w:rsid w:val="008A6F38"/>
    <w:rsid w:val="008C502D"/>
    <w:rsid w:val="008E2C2F"/>
    <w:rsid w:val="00903C8B"/>
    <w:rsid w:val="00944D2E"/>
    <w:rsid w:val="00946DDC"/>
    <w:rsid w:val="00956184"/>
    <w:rsid w:val="00973A97"/>
    <w:rsid w:val="00987DDE"/>
    <w:rsid w:val="00993F5E"/>
    <w:rsid w:val="009B3091"/>
    <w:rsid w:val="009D1A36"/>
    <w:rsid w:val="009D4ED9"/>
    <w:rsid w:val="009E5CB4"/>
    <w:rsid w:val="009F3235"/>
    <w:rsid w:val="00A21469"/>
    <w:rsid w:val="00A22D86"/>
    <w:rsid w:val="00A2513A"/>
    <w:rsid w:val="00A336B9"/>
    <w:rsid w:val="00A7048A"/>
    <w:rsid w:val="00A71A68"/>
    <w:rsid w:val="00A81CE3"/>
    <w:rsid w:val="00A95414"/>
    <w:rsid w:val="00AD4107"/>
    <w:rsid w:val="00AE51FE"/>
    <w:rsid w:val="00AE6A37"/>
    <w:rsid w:val="00AF18B9"/>
    <w:rsid w:val="00AF2EEA"/>
    <w:rsid w:val="00AF686E"/>
    <w:rsid w:val="00AF6DDA"/>
    <w:rsid w:val="00B039D3"/>
    <w:rsid w:val="00B1513F"/>
    <w:rsid w:val="00B211F9"/>
    <w:rsid w:val="00B262EA"/>
    <w:rsid w:val="00B324CC"/>
    <w:rsid w:val="00B33AC7"/>
    <w:rsid w:val="00B34481"/>
    <w:rsid w:val="00B44DBB"/>
    <w:rsid w:val="00B45543"/>
    <w:rsid w:val="00B618AB"/>
    <w:rsid w:val="00B636B9"/>
    <w:rsid w:val="00B65E12"/>
    <w:rsid w:val="00B71BFC"/>
    <w:rsid w:val="00B82449"/>
    <w:rsid w:val="00B8295A"/>
    <w:rsid w:val="00B84984"/>
    <w:rsid w:val="00BA29E4"/>
    <w:rsid w:val="00BD39CE"/>
    <w:rsid w:val="00BD3D0D"/>
    <w:rsid w:val="00BD4847"/>
    <w:rsid w:val="00BE40DF"/>
    <w:rsid w:val="00BE58CA"/>
    <w:rsid w:val="00C027A4"/>
    <w:rsid w:val="00C15304"/>
    <w:rsid w:val="00C25983"/>
    <w:rsid w:val="00C33CD8"/>
    <w:rsid w:val="00C35309"/>
    <w:rsid w:val="00C519B3"/>
    <w:rsid w:val="00C64C3F"/>
    <w:rsid w:val="00CB6A5C"/>
    <w:rsid w:val="00CE0949"/>
    <w:rsid w:val="00CE616F"/>
    <w:rsid w:val="00CF5E94"/>
    <w:rsid w:val="00D022FD"/>
    <w:rsid w:val="00D05254"/>
    <w:rsid w:val="00D0530A"/>
    <w:rsid w:val="00D1067C"/>
    <w:rsid w:val="00D23232"/>
    <w:rsid w:val="00D40F69"/>
    <w:rsid w:val="00D425C4"/>
    <w:rsid w:val="00D53BDD"/>
    <w:rsid w:val="00D61C5B"/>
    <w:rsid w:val="00D63B00"/>
    <w:rsid w:val="00D6486D"/>
    <w:rsid w:val="00D74919"/>
    <w:rsid w:val="00D82AEC"/>
    <w:rsid w:val="00D8623B"/>
    <w:rsid w:val="00D900A1"/>
    <w:rsid w:val="00D913CF"/>
    <w:rsid w:val="00DA0C27"/>
    <w:rsid w:val="00DB7832"/>
    <w:rsid w:val="00DC2624"/>
    <w:rsid w:val="00DC73D1"/>
    <w:rsid w:val="00DD027F"/>
    <w:rsid w:val="00DF1489"/>
    <w:rsid w:val="00DF2497"/>
    <w:rsid w:val="00E06FC5"/>
    <w:rsid w:val="00E254DB"/>
    <w:rsid w:val="00E51E2E"/>
    <w:rsid w:val="00E76D48"/>
    <w:rsid w:val="00E96BE2"/>
    <w:rsid w:val="00EE1ABF"/>
    <w:rsid w:val="00EF0CCE"/>
    <w:rsid w:val="00F06496"/>
    <w:rsid w:val="00F14945"/>
    <w:rsid w:val="00F20288"/>
    <w:rsid w:val="00F21221"/>
    <w:rsid w:val="00F25F88"/>
    <w:rsid w:val="00F278BD"/>
    <w:rsid w:val="00F47A70"/>
    <w:rsid w:val="00F95BA5"/>
    <w:rsid w:val="00FB61B5"/>
    <w:rsid w:val="00FE0C79"/>
    <w:rsid w:val="00FE5C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211b"/>
    </o:shapedefaults>
    <o:shapelayout v:ext="edit">
      <o:idmap v:ext="edit" data="1"/>
    </o:shapelayout>
  </w:shapeDefaults>
  <w:decimalSymbol w:val=","/>
  <w:listSeparator w:val=";"/>
  <w14:docId w14:val="0AE8A157"/>
  <w15:docId w15:val="{56499D0F-B7B9-4B79-BD2D-F9CDEB9A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4B430F"/>
    <w:pPr>
      <w:jc w:val="both"/>
    </w:pPr>
    <w:rPr>
      <w:rFonts w:ascii="Arial" w:hAnsi="Arial"/>
      <w:sz w:val="22"/>
      <w:szCs w:val="24"/>
      <w:lang w:eastAsia="ja-JP"/>
    </w:rPr>
  </w:style>
  <w:style w:type="paragraph" w:styleId="Titre1">
    <w:name w:val="heading 1"/>
    <w:aliases w:val="ADEME Titre 1"/>
    <w:basedOn w:val="Normal"/>
    <w:next w:val="Normal"/>
    <w:link w:val="Titre1Car"/>
    <w:uiPriority w:val="9"/>
    <w:qFormat/>
    <w:pPr>
      <w:keepNext/>
      <w:keepLines/>
      <w:numPr>
        <w:numId w:val="3"/>
      </w:numPr>
      <w:spacing w:before="480"/>
      <w:outlineLvl w:val="0"/>
    </w:pPr>
    <w:rPr>
      <w:rFonts w:eastAsiaTheme="majorEastAsia" w:cstheme="majorBidi"/>
      <w:b/>
      <w:bCs/>
      <w:sz w:val="28"/>
      <w:szCs w:val="28"/>
    </w:rPr>
  </w:style>
  <w:style w:type="paragraph" w:styleId="Titre3">
    <w:name w:val="heading 3"/>
    <w:basedOn w:val="Normal"/>
    <w:next w:val="Normal"/>
    <w:link w:val="Titre3Car"/>
    <w:uiPriority w:val="9"/>
    <w:semiHidden/>
    <w:unhideWhenUsed/>
    <w:qFormat/>
    <w:rsid w:val="003E1779"/>
    <w:pPr>
      <w:keepNext/>
      <w:keepLines/>
      <w:spacing w:before="40"/>
      <w:outlineLvl w:val="2"/>
    </w:pPr>
    <w:rPr>
      <w:rFonts w:asciiTheme="majorHAnsi" w:eastAsiaTheme="majorEastAsia" w:hAnsiTheme="majorHAnsi" w:cstheme="majorBidi"/>
      <w:color w:val="243F60" w:themeColor="accent1" w:themeShade="7F"/>
      <w:sz w:val="24"/>
    </w:rPr>
  </w:style>
  <w:style w:type="paragraph" w:styleId="Titre5">
    <w:name w:val="heading 5"/>
    <w:basedOn w:val="Normal"/>
    <w:next w:val="Normal"/>
    <w:link w:val="Titre5Car"/>
    <w:uiPriority w:val="9"/>
    <w:semiHidden/>
    <w:unhideWhenUsed/>
    <w:qFormat/>
    <w:rsid w:val="004C7555"/>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customStyle="1" w:styleId="TitreTableMat">
    <w:name w:val="Titre Table Mat"/>
    <w:basedOn w:val="Normal"/>
    <w:uiPriority w:val="4"/>
    <w:pPr>
      <w:widowControl w:val="0"/>
      <w:tabs>
        <w:tab w:val="left" w:pos="420"/>
        <w:tab w:val="right" w:leader="dot" w:pos="8480"/>
      </w:tabs>
      <w:autoSpaceDE w:val="0"/>
      <w:autoSpaceDN w:val="0"/>
      <w:adjustRightInd w:val="0"/>
      <w:spacing w:before="120" w:after="397" w:line="520" w:lineRule="atLeast"/>
    </w:pPr>
    <w:rPr>
      <w:rFonts w:ascii="Verdana" w:eastAsia="Times New Roman" w:hAnsi="Verdana"/>
      <w:b/>
      <w:bCs/>
      <w:color w:val="176AB0"/>
      <w:sz w:val="40"/>
      <w:szCs w:val="20"/>
      <w:lang w:eastAsia="fr-FR"/>
    </w:rPr>
  </w:style>
  <w:style w:type="character" w:customStyle="1" w:styleId="Pagegarde2">
    <w:name w:val="Page garde 2"/>
    <w:uiPriority w:val="4"/>
    <w:rPr>
      <w:rFonts w:ascii="Verdana" w:hAnsi="Verdana" w:hint="default"/>
      <w:color w:val="99BA2D"/>
      <w:sz w:val="32"/>
    </w:rPr>
  </w:style>
  <w:style w:type="character" w:customStyle="1" w:styleId="Pagegarde3">
    <w:name w:val="Page garde 3"/>
    <w:uiPriority w:val="4"/>
    <w:rPr>
      <w:rFonts w:ascii="Verdana" w:hAnsi="Verdana" w:hint="default"/>
      <w:b/>
      <w:bCs/>
      <w:color w:val="1868B1"/>
      <w:sz w:val="32"/>
    </w:rPr>
  </w:style>
  <w:style w:type="paragraph" w:styleId="Notedebasdepage">
    <w:name w:val="footnote text"/>
    <w:basedOn w:val="Normal"/>
    <w:uiPriority w:val="4"/>
    <w:semiHidden/>
    <w:rPr>
      <w:rFonts w:ascii="Times New Roman" w:eastAsia="Times New Roman" w:hAnsi="Times New Roman"/>
      <w:sz w:val="20"/>
      <w:szCs w:val="20"/>
      <w:lang w:eastAsia="fr-FR"/>
    </w:rPr>
  </w:style>
  <w:style w:type="paragraph" w:customStyle="1" w:styleId="CarCarCarCarCarCarCar">
    <w:name w:val="Car Car Car Car Car Car Car"/>
    <w:basedOn w:val="Normal"/>
    <w:uiPriority w:val="4"/>
    <w:pPr>
      <w:spacing w:after="160" w:line="240" w:lineRule="exact"/>
    </w:pPr>
    <w:rPr>
      <w:rFonts w:ascii="Tahoma" w:eastAsia="Times New Roman" w:hAnsi="Tahoma"/>
      <w:sz w:val="20"/>
      <w:szCs w:val="20"/>
      <w:lang w:val="en-US" w:eastAsia="en-US"/>
    </w:rPr>
  </w:style>
  <w:style w:type="character" w:customStyle="1" w:styleId="PieddepageCar">
    <w:name w:val="Pied de page Car"/>
    <w:link w:val="Pieddepage"/>
    <w:rPr>
      <w:rFonts w:ascii="Arial" w:hAnsi="Arial"/>
      <w:sz w:val="24"/>
      <w:szCs w:val="24"/>
      <w:lang w:eastAsia="ja-JP"/>
    </w:rPr>
  </w:style>
  <w:style w:type="character" w:styleId="Lienhypertexte">
    <w:name w:val="Hyperlink"/>
    <w:uiPriority w:val="99"/>
    <w:rPr>
      <w:color w:val="0000FF"/>
      <w:u w:val="single"/>
    </w:rPr>
  </w:style>
  <w:style w:type="table" w:styleId="Grilledutableau">
    <w:name w:val="Table Grid"/>
    <w:basedOn w:val="TableauNormal"/>
    <w:uiPriority w:val="59"/>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
    <w:name w:val="pa"/>
    <w:basedOn w:val="Normal"/>
    <w:uiPriority w:val="4"/>
    <w:pPr>
      <w:widowControl w:val="0"/>
      <w:spacing w:after="120"/>
      <w:jc w:val="center"/>
    </w:pPr>
    <w:rPr>
      <w:rFonts w:ascii="Comic Sans MS" w:eastAsia="Times New Roman" w:hAnsi="Comic Sans MS"/>
      <w:szCs w:val="20"/>
      <w:lang w:eastAsia="fr-FR"/>
    </w:rPr>
  </w:style>
  <w:style w:type="character" w:customStyle="1" w:styleId="ref4">
    <w:name w:val="ref_4"/>
    <w:uiPriority w:val="4"/>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eastAsia="ja-JP"/>
    </w:rPr>
  </w:style>
  <w:style w:type="character" w:customStyle="1" w:styleId="Titre1Car">
    <w:name w:val="Titre 1 Car"/>
    <w:aliases w:val="ADEME Titre 1 Car"/>
    <w:basedOn w:val="Policepardfaut"/>
    <w:link w:val="Titre1"/>
    <w:uiPriority w:val="9"/>
    <w:rPr>
      <w:rFonts w:ascii="Arial" w:eastAsiaTheme="majorEastAsia" w:hAnsi="Arial" w:cstheme="majorBidi"/>
      <w:b/>
      <w:bCs/>
      <w:sz w:val="28"/>
      <w:szCs w:val="28"/>
      <w:lang w:eastAsia="ja-JP"/>
    </w:rPr>
  </w:style>
  <w:style w:type="paragraph" w:styleId="En-ttedetabledesmatires">
    <w:name w:val="TOC Heading"/>
    <w:basedOn w:val="Titre1"/>
    <w:next w:val="Normal"/>
    <w:uiPriority w:val="39"/>
    <w:unhideWhenUsed/>
    <w:qFormat/>
    <w:pPr>
      <w:spacing w:before="0" w:line="276" w:lineRule="auto"/>
      <w:outlineLvl w:val="9"/>
    </w:pPr>
    <w:rPr>
      <w:rFonts w:ascii="Calibri" w:hAnsi="Calibri"/>
      <w:color w:val="000000" w:themeColor="text1"/>
      <w:sz w:val="36"/>
      <w:lang w:eastAsia="fr-FR"/>
    </w:rPr>
  </w:style>
  <w:style w:type="paragraph" w:styleId="TM1">
    <w:name w:val="toc 1"/>
    <w:basedOn w:val="Normal"/>
    <w:next w:val="Normal"/>
    <w:autoRedefine/>
    <w:uiPriority w:val="39"/>
    <w:unhideWhenUsed/>
    <w:pPr>
      <w:spacing w:after="100" w:line="276" w:lineRule="auto"/>
    </w:pPr>
    <w:rPr>
      <w:rFonts w:asciiTheme="minorHAnsi" w:eastAsiaTheme="minorEastAsia" w:hAnsiTheme="minorHAnsi" w:cstheme="minorBidi"/>
      <w:szCs w:val="22"/>
      <w:lang w:eastAsia="fr-FR"/>
    </w:rPr>
  </w:style>
  <w:style w:type="paragraph" w:styleId="Paragraphedeliste">
    <w:name w:val="List Paragraph"/>
    <w:basedOn w:val="Normal"/>
    <w:link w:val="ParagraphedelisteCar"/>
    <w:uiPriority w:val="34"/>
    <w:qFormat/>
    <w:pPr>
      <w:ind w:left="720"/>
      <w:contextualSpacing/>
    </w:pPr>
  </w:style>
  <w:style w:type="paragraph" w:customStyle="1" w:styleId="ADEME-Titre1">
    <w:name w:val="ADEME-Titre1"/>
    <w:basedOn w:val="Normal"/>
    <w:next w:val="Normal"/>
    <w:link w:val="ADEME-Titre1Car"/>
    <w:autoRedefine/>
    <w:pPr>
      <w:numPr>
        <w:numId w:val="1"/>
      </w:numPr>
    </w:pPr>
    <w:rPr>
      <w:b/>
      <w:sz w:val="28"/>
      <w:szCs w:val="28"/>
    </w:rPr>
  </w:style>
  <w:style w:type="paragraph" w:customStyle="1" w:styleId="ADEMETitre2">
    <w:name w:val="ADEME Titre 2"/>
    <w:basedOn w:val="Titre1"/>
    <w:link w:val="ADEMETitre2Car"/>
    <w:uiPriority w:val="1"/>
    <w:qFormat/>
    <w:rsid w:val="00D8623B"/>
    <w:pPr>
      <w:numPr>
        <w:ilvl w:val="1"/>
      </w:numPr>
      <w:spacing w:before="240"/>
      <w:ind w:left="788" w:hanging="431"/>
    </w:pPr>
    <w:rPr>
      <w:sz w:val="24"/>
      <w:szCs w:val="24"/>
    </w:rPr>
  </w:style>
  <w:style w:type="character" w:customStyle="1" w:styleId="ParagraphedelisteCar">
    <w:name w:val="Paragraphe de liste Car"/>
    <w:basedOn w:val="Policepardfaut"/>
    <w:link w:val="Paragraphedeliste"/>
    <w:uiPriority w:val="34"/>
    <w:rPr>
      <w:rFonts w:ascii="Arial" w:hAnsi="Arial"/>
      <w:sz w:val="24"/>
      <w:szCs w:val="24"/>
      <w:lang w:eastAsia="ja-JP"/>
    </w:rPr>
  </w:style>
  <w:style w:type="character" w:customStyle="1" w:styleId="ADEME-Titre1Car">
    <w:name w:val="ADEME-Titre1 Car"/>
    <w:basedOn w:val="ParagraphedelisteCar"/>
    <w:link w:val="ADEME-Titre1"/>
    <w:rPr>
      <w:rFonts w:ascii="Arial" w:hAnsi="Arial"/>
      <w:b/>
      <w:sz w:val="28"/>
      <w:szCs w:val="28"/>
      <w:lang w:eastAsia="ja-JP"/>
    </w:rPr>
  </w:style>
  <w:style w:type="paragraph" w:customStyle="1" w:styleId="ADEMETitre3">
    <w:name w:val="ADEME Titre 3"/>
    <w:basedOn w:val="ADEMETitre2"/>
    <w:link w:val="ADEMETitre3Car"/>
    <w:uiPriority w:val="2"/>
    <w:qFormat/>
    <w:pPr>
      <w:numPr>
        <w:ilvl w:val="2"/>
      </w:numPr>
    </w:pPr>
    <w:rPr>
      <w:sz w:val="22"/>
      <w:szCs w:val="22"/>
    </w:rPr>
  </w:style>
  <w:style w:type="character" w:customStyle="1" w:styleId="ADEMETitre2Car">
    <w:name w:val="ADEME Titre 2 Car"/>
    <w:basedOn w:val="Titre1Car"/>
    <w:link w:val="ADEMETitre2"/>
    <w:uiPriority w:val="1"/>
    <w:rsid w:val="00D8623B"/>
    <w:rPr>
      <w:rFonts w:ascii="Arial" w:eastAsiaTheme="majorEastAsia" w:hAnsi="Arial" w:cstheme="majorBidi"/>
      <w:b/>
      <w:bCs/>
      <w:sz w:val="24"/>
      <w:szCs w:val="24"/>
      <w:lang w:eastAsia="ja-JP"/>
    </w:rPr>
  </w:style>
  <w:style w:type="paragraph" w:customStyle="1" w:styleId="ADEMETexte">
    <w:name w:val="ADEME Texte"/>
    <w:basedOn w:val="Normal"/>
    <w:link w:val="ADEMETexteCar"/>
    <w:uiPriority w:val="3"/>
    <w:qFormat/>
    <w:rsid w:val="001416E5"/>
    <w:pPr>
      <w:spacing w:before="120" w:after="120"/>
      <w:ind w:firstLine="284"/>
    </w:pPr>
    <w:rPr>
      <w:sz w:val="20"/>
      <w:szCs w:val="20"/>
    </w:rPr>
  </w:style>
  <w:style w:type="character" w:customStyle="1" w:styleId="ADEMETitre3Car">
    <w:name w:val="ADEME Titre 3 Car"/>
    <w:basedOn w:val="ADEMETitre2Car"/>
    <w:link w:val="ADEMETitre3"/>
    <w:uiPriority w:val="2"/>
    <w:rPr>
      <w:rFonts w:ascii="Arial" w:eastAsiaTheme="majorEastAsia" w:hAnsi="Arial" w:cstheme="majorBidi"/>
      <w:b/>
      <w:bCs/>
      <w:sz w:val="22"/>
      <w:szCs w:val="22"/>
      <w:lang w:eastAsia="ja-JP"/>
    </w:rPr>
  </w:style>
  <w:style w:type="paragraph" w:styleId="Lgende">
    <w:name w:val="caption"/>
    <w:basedOn w:val="Normal"/>
    <w:next w:val="Normal"/>
    <w:link w:val="LgendeCar"/>
    <w:uiPriority w:val="35"/>
    <w:qFormat/>
    <w:rsid w:val="00AF18B9"/>
    <w:pPr>
      <w:spacing w:before="120" w:after="120"/>
      <w:jc w:val="center"/>
    </w:pPr>
    <w:rPr>
      <w:rFonts w:eastAsia="Times New Roman"/>
      <w:b/>
      <w:bCs/>
      <w:sz w:val="20"/>
      <w:szCs w:val="20"/>
      <w:lang w:eastAsia="fr-FR"/>
    </w:rPr>
  </w:style>
  <w:style w:type="character" w:customStyle="1" w:styleId="ADEMETexteCar">
    <w:name w:val="ADEME Texte Car"/>
    <w:basedOn w:val="Policepardfaut"/>
    <w:link w:val="ADEMETexte"/>
    <w:uiPriority w:val="3"/>
    <w:rsid w:val="001416E5"/>
    <w:rPr>
      <w:rFonts w:ascii="Arial" w:hAnsi="Arial"/>
      <w:lang w:eastAsia="ja-JP"/>
    </w:rPr>
  </w:style>
  <w:style w:type="character" w:customStyle="1" w:styleId="LgendeCar">
    <w:name w:val="Légende Car"/>
    <w:link w:val="Lgende"/>
    <w:rsid w:val="00AF18B9"/>
    <w:rPr>
      <w:rFonts w:ascii="Arial" w:eastAsia="Times New Roman" w:hAnsi="Arial"/>
      <w:b/>
      <w:bCs/>
    </w:rPr>
  </w:style>
  <w:style w:type="paragraph" w:styleId="Tabledesillustrations">
    <w:name w:val="table of figures"/>
    <w:basedOn w:val="Normal"/>
    <w:next w:val="Normal"/>
    <w:uiPriority w:val="99"/>
    <w:pPr>
      <w:ind w:left="400" w:hanging="400"/>
    </w:pPr>
    <w:rPr>
      <w:rFonts w:ascii="Calibri" w:eastAsia="Times New Roman" w:hAnsi="Calibri" w:cs="Calibri"/>
      <w:smallCaps/>
      <w:sz w:val="20"/>
      <w:szCs w:val="20"/>
      <w:lang w:eastAsia="fr-FR"/>
    </w:rPr>
  </w:style>
  <w:style w:type="paragraph" w:customStyle="1" w:styleId="Titre0">
    <w:name w:val="Titre 0"/>
    <w:basedOn w:val="Titre1"/>
    <w:pPr>
      <w:keepNext w:val="0"/>
      <w:keepLines w:val="0"/>
      <w:numPr>
        <w:numId w:val="0"/>
      </w:numPr>
      <w:spacing w:before="0" w:after="120"/>
    </w:pPr>
    <w:rPr>
      <w:rFonts w:eastAsia="Times New Roman" w:cs="Arial"/>
      <w:bCs w:val="0"/>
      <w:kern w:val="32"/>
      <w:szCs w:val="24"/>
      <w:lang w:eastAsia="fr-FR"/>
    </w:rPr>
  </w:style>
  <w:style w:type="character" w:styleId="Appelnotedebasdep">
    <w:name w:val="footnote reference"/>
    <w:basedOn w:val="Policepardfaut"/>
    <w:uiPriority w:val="99"/>
    <w:semiHidden/>
    <w:unhideWhenUsed/>
    <w:rPr>
      <w:vertAlign w:val="superscript"/>
    </w:rPr>
  </w:style>
  <w:style w:type="paragraph" w:customStyle="1" w:styleId="CarCarCarCarCarCarCar1">
    <w:name w:val="Car Car Car Car Car Car Car1"/>
    <w:basedOn w:val="Normal"/>
    <w:rsid w:val="00DD027F"/>
    <w:pPr>
      <w:spacing w:after="160" w:line="240" w:lineRule="exact"/>
    </w:pPr>
    <w:rPr>
      <w:rFonts w:ascii="Tahoma" w:eastAsia="Times New Roman" w:hAnsi="Tahoma"/>
      <w:sz w:val="20"/>
      <w:szCs w:val="20"/>
      <w:lang w:val="en-US" w:eastAsia="en-US"/>
    </w:rPr>
  </w:style>
  <w:style w:type="character" w:styleId="Numrodepage">
    <w:name w:val="page number"/>
    <w:basedOn w:val="Policepardfaut"/>
    <w:rsid w:val="00DC2624"/>
  </w:style>
  <w:style w:type="paragraph" w:customStyle="1" w:styleId="CRTEA3">
    <w:name w:val="CRTEA 3"/>
    <w:basedOn w:val="Normal"/>
    <w:autoRedefine/>
    <w:rsid w:val="00DC2624"/>
    <w:pPr>
      <w:numPr>
        <w:numId w:val="18"/>
      </w:numPr>
    </w:pPr>
    <w:rPr>
      <w:rFonts w:eastAsia="Times New Roman" w:cs="Arial"/>
      <w:b/>
      <w:bCs/>
      <w:szCs w:val="22"/>
      <w:lang w:eastAsia="fr-FR"/>
    </w:rPr>
  </w:style>
  <w:style w:type="character" w:customStyle="1" w:styleId="En-tteCar">
    <w:name w:val="En-tête Car"/>
    <w:link w:val="En-tte"/>
    <w:rsid w:val="00DC2624"/>
    <w:rPr>
      <w:rFonts w:ascii="Arial" w:hAnsi="Arial"/>
      <w:sz w:val="24"/>
      <w:szCs w:val="24"/>
      <w:lang w:eastAsia="ja-JP"/>
    </w:rPr>
  </w:style>
  <w:style w:type="paragraph" w:customStyle="1" w:styleId="CarCarCarCarCar">
    <w:name w:val="Car Car Car Car Car"/>
    <w:basedOn w:val="Normal"/>
    <w:rsid w:val="00DF2497"/>
    <w:pPr>
      <w:spacing w:before="120" w:after="160" w:line="240" w:lineRule="exact"/>
      <w:ind w:firstLine="709"/>
    </w:pPr>
    <w:rPr>
      <w:rFonts w:ascii="Tahoma" w:eastAsia="Times New Roman" w:hAnsi="Tahoma"/>
      <w:sz w:val="20"/>
      <w:szCs w:val="20"/>
      <w:lang w:val="en-US" w:eastAsia="en-US"/>
    </w:rPr>
  </w:style>
  <w:style w:type="character" w:styleId="Accentuation">
    <w:name w:val="Emphasis"/>
    <w:basedOn w:val="Policepardfaut"/>
    <w:uiPriority w:val="20"/>
    <w:qFormat/>
    <w:rsid w:val="00291F49"/>
    <w:rPr>
      <w:i/>
      <w:iCs/>
    </w:rPr>
  </w:style>
  <w:style w:type="character" w:customStyle="1" w:styleId="hps">
    <w:name w:val="hps"/>
    <w:basedOn w:val="Policepardfaut"/>
    <w:rsid w:val="00111F33"/>
  </w:style>
  <w:style w:type="paragraph" w:styleId="Listepuces">
    <w:name w:val="List Bullet"/>
    <w:basedOn w:val="Normal"/>
    <w:qFormat/>
    <w:rsid w:val="00111F33"/>
    <w:pPr>
      <w:tabs>
        <w:tab w:val="num" w:pos="360"/>
      </w:tabs>
      <w:ind w:left="360" w:hanging="360"/>
    </w:pPr>
    <w:rPr>
      <w:rFonts w:ascii="Palatino Linotype" w:eastAsia="Times New Roman" w:hAnsi="Palatino Linotype"/>
      <w:sz w:val="20"/>
      <w:lang w:eastAsia="fr-FR"/>
    </w:rPr>
  </w:style>
  <w:style w:type="character" w:styleId="Marquedecommentaire">
    <w:name w:val="annotation reference"/>
    <w:basedOn w:val="Policepardfaut"/>
    <w:uiPriority w:val="99"/>
    <w:semiHidden/>
    <w:unhideWhenUsed/>
    <w:rsid w:val="00C25983"/>
    <w:rPr>
      <w:sz w:val="16"/>
      <w:szCs w:val="16"/>
    </w:rPr>
  </w:style>
  <w:style w:type="paragraph" w:styleId="Commentaire">
    <w:name w:val="annotation text"/>
    <w:basedOn w:val="Normal"/>
    <w:link w:val="CommentaireCar"/>
    <w:uiPriority w:val="99"/>
    <w:unhideWhenUsed/>
    <w:rsid w:val="00C25983"/>
    <w:rPr>
      <w:sz w:val="20"/>
      <w:szCs w:val="20"/>
    </w:rPr>
  </w:style>
  <w:style w:type="character" w:customStyle="1" w:styleId="CommentaireCar">
    <w:name w:val="Commentaire Car"/>
    <w:basedOn w:val="Policepardfaut"/>
    <w:link w:val="Commentaire"/>
    <w:uiPriority w:val="99"/>
    <w:rsid w:val="00C25983"/>
    <w:rPr>
      <w:rFonts w:ascii="Arial" w:hAnsi="Arial"/>
      <w:lang w:eastAsia="ja-JP"/>
    </w:rPr>
  </w:style>
  <w:style w:type="paragraph" w:styleId="Objetducommentaire">
    <w:name w:val="annotation subject"/>
    <w:basedOn w:val="Commentaire"/>
    <w:next w:val="Commentaire"/>
    <w:link w:val="ObjetducommentaireCar"/>
    <w:uiPriority w:val="99"/>
    <w:semiHidden/>
    <w:unhideWhenUsed/>
    <w:rsid w:val="00C25983"/>
    <w:rPr>
      <w:b/>
      <w:bCs/>
    </w:rPr>
  </w:style>
  <w:style w:type="character" w:customStyle="1" w:styleId="ObjetducommentaireCar">
    <w:name w:val="Objet du commentaire Car"/>
    <w:basedOn w:val="CommentaireCar"/>
    <w:link w:val="Objetducommentaire"/>
    <w:uiPriority w:val="99"/>
    <w:semiHidden/>
    <w:rsid w:val="00C25983"/>
    <w:rPr>
      <w:rFonts w:ascii="Arial" w:hAnsi="Arial"/>
      <w:b/>
      <w:bCs/>
      <w:lang w:eastAsia="ja-JP"/>
    </w:rPr>
  </w:style>
  <w:style w:type="character" w:customStyle="1" w:styleId="Titre3Car">
    <w:name w:val="Titre 3 Car"/>
    <w:basedOn w:val="Policepardfaut"/>
    <w:link w:val="Titre3"/>
    <w:uiPriority w:val="9"/>
    <w:semiHidden/>
    <w:rsid w:val="003E1779"/>
    <w:rPr>
      <w:rFonts w:asciiTheme="majorHAnsi" w:eastAsiaTheme="majorEastAsia" w:hAnsiTheme="majorHAnsi" w:cstheme="majorBidi"/>
      <w:color w:val="243F60" w:themeColor="accent1" w:themeShade="7F"/>
      <w:sz w:val="24"/>
      <w:szCs w:val="24"/>
      <w:lang w:eastAsia="ja-JP"/>
    </w:rPr>
  </w:style>
  <w:style w:type="character" w:customStyle="1" w:styleId="Titre5Car">
    <w:name w:val="Titre 5 Car"/>
    <w:basedOn w:val="Policepardfaut"/>
    <w:link w:val="Titre5"/>
    <w:uiPriority w:val="9"/>
    <w:semiHidden/>
    <w:rsid w:val="004C7555"/>
    <w:rPr>
      <w:rFonts w:asciiTheme="majorHAnsi" w:eastAsiaTheme="majorEastAsia" w:hAnsiTheme="majorHAnsi" w:cstheme="majorBidi"/>
      <w:color w:val="365F91" w:themeColor="accent1" w:themeShade="BF"/>
      <w:sz w:val="22"/>
      <w:szCs w:val="24"/>
      <w:lang w:eastAsia="ja-JP"/>
    </w:rPr>
  </w:style>
  <w:style w:type="paragraph" w:styleId="Rvision">
    <w:name w:val="Revision"/>
    <w:hidden/>
    <w:uiPriority w:val="99"/>
    <w:semiHidden/>
    <w:rsid w:val="000D1C0E"/>
    <w:rPr>
      <w:rFonts w:ascii="Arial" w:hAnsi="Arial"/>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27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e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39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8.emf"/><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49" Type="http://schemas.openxmlformats.org/officeDocument/2006/relationships/image" Target="media/image36.pn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1.png"/><Relationship Id="rId52" Type="http://schemas.openxmlformats.org/officeDocument/2006/relationships/hyperlink" Target="http://www.inra.fr/animal_emissions"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0.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46" Type="http://schemas.openxmlformats.org/officeDocument/2006/relationships/image" Target="media/image33.png"/><Relationship Id="rId5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I~1\LOCALS~1\Temp\_PA369\Masque_WOR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ACDC009EFB4693AD26A16B5432A221"/>
        <w:category>
          <w:name w:val="Général"/>
          <w:gallery w:val="placeholder"/>
        </w:category>
        <w:types>
          <w:type w:val="bbPlcHdr"/>
        </w:types>
        <w:behaviors>
          <w:behavior w:val="content"/>
        </w:behaviors>
        <w:guid w:val="{26A53B87-8477-4F32-A6D3-2189242F3D80}"/>
      </w:docPartPr>
      <w:docPartBody>
        <w:p w:rsidR="00EA0E02" w:rsidRDefault="008117D8" w:rsidP="008117D8">
          <w:pPr>
            <w:pStyle w:val="51ACDC009EFB4693AD26A16B5432A221"/>
          </w:pPr>
          <w:r>
            <w:rPr>
              <w:rStyle w:val="Textedelespacerserv"/>
            </w:rPr>
            <w:t>[Catégorie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59A"/>
    <w:rsid w:val="000B7EB4"/>
    <w:rsid w:val="001B32C6"/>
    <w:rsid w:val="0025061C"/>
    <w:rsid w:val="00256664"/>
    <w:rsid w:val="002B3717"/>
    <w:rsid w:val="003A6C60"/>
    <w:rsid w:val="0068359A"/>
    <w:rsid w:val="006968E3"/>
    <w:rsid w:val="008117D8"/>
    <w:rsid w:val="009857C3"/>
    <w:rsid w:val="00AD1465"/>
    <w:rsid w:val="00B24F61"/>
    <w:rsid w:val="00B3093F"/>
    <w:rsid w:val="00BE2403"/>
    <w:rsid w:val="00CE742B"/>
    <w:rsid w:val="00D844C7"/>
    <w:rsid w:val="00D8675A"/>
    <w:rsid w:val="00E418D1"/>
    <w:rsid w:val="00EA0E02"/>
    <w:rsid w:val="00EB5BFD"/>
    <w:rsid w:val="00FA341D"/>
    <w:rsid w:val="00FD76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117D8"/>
    <w:rPr>
      <w:color w:val="808080"/>
    </w:rPr>
  </w:style>
  <w:style w:type="paragraph" w:customStyle="1" w:styleId="5DD4ACF54A044675B50952A27F0F91B9">
    <w:name w:val="5DD4ACF54A044675B50952A27F0F91B9"/>
  </w:style>
  <w:style w:type="paragraph" w:customStyle="1" w:styleId="2267F6F727084B69B4340B8AE7F66C3B">
    <w:name w:val="2267F6F727084B69B4340B8AE7F66C3B"/>
  </w:style>
  <w:style w:type="paragraph" w:customStyle="1" w:styleId="06AF3F7B17B14121B504B745F81E4CD8">
    <w:name w:val="06AF3F7B17B14121B504B745F81E4CD8"/>
  </w:style>
  <w:style w:type="paragraph" w:customStyle="1" w:styleId="D20EEDA0DB8E4D2F926A4ACBEB2FBAD9">
    <w:name w:val="D20EEDA0DB8E4D2F926A4ACBEB2FBAD9"/>
  </w:style>
  <w:style w:type="paragraph" w:customStyle="1" w:styleId="7A2FE7DF43AE42CBB27179254DAB7552">
    <w:name w:val="7A2FE7DF43AE42CBB27179254DAB7552"/>
  </w:style>
  <w:style w:type="paragraph" w:customStyle="1" w:styleId="E4439D372789473CB09298D89AE34A67">
    <w:name w:val="E4439D372789473CB09298D89AE34A67"/>
  </w:style>
  <w:style w:type="paragraph" w:customStyle="1" w:styleId="E2EC7450F80744F28A8B79A816B0392A">
    <w:name w:val="E2EC7450F80744F28A8B79A816B0392A"/>
  </w:style>
  <w:style w:type="paragraph" w:customStyle="1" w:styleId="1A9318258CD9482A9D036B262B5E7987">
    <w:name w:val="1A9318258CD9482A9D036B262B5E7987"/>
    <w:rsid w:val="008117D8"/>
  </w:style>
  <w:style w:type="paragraph" w:customStyle="1" w:styleId="51ACDC009EFB4693AD26A16B5432A221">
    <w:name w:val="51ACDC009EFB4693AD26A16B5432A221"/>
    <w:rsid w:val="008117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A11E7-FFDC-40EB-9D8C-D13733F7A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Masque_WORD</Template>
  <TotalTime>1</TotalTime>
  <Pages>1</Pages>
  <Words>8722</Words>
  <Characters>47977</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CORTEA - EMAFUM - Emissions d'Ammoniac et de Gaz à Effet de Serre des Fumiers Bovins</vt:lpstr>
    </vt:vector>
  </TitlesOfParts>
  <Manager>Serv Agriculture et Forêt</Manager>
  <Company>INSTITUT DE L'ELEVAGE;INSTITUT NATIONAL DE LA RECHERCHE AGRONO;INSTITUT NATIONAL DE RECHERCHE EN SCIENC;CHAMBRE AGRICULTURE DE LOIRE ATLANTIQUE</Company>
  <LinksUpToDate>false</LinksUpToDate>
  <CharactersWithSpaces>56586</CharactersWithSpaces>
  <SharedDoc>false</SharedDoc>
  <HLinks>
    <vt:vector size="6" baseType="variant">
      <vt:variant>
        <vt:i4>196613</vt:i4>
      </vt:variant>
      <vt:variant>
        <vt:i4>0</vt:i4>
      </vt:variant>
      <vt:variant>
        <vt:i4>0</vt:i4>
      </vt:variant>
      <vt:variant>
        <vt:i4>5</vt:i4>
      </vt:variant>
      <vt:variant>
        <vt:lpwstr>http://www.ademe.fr/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CORTEA - EMAFUM - Emissions d'Ammoniac et de Gaz à Effet de Serre des Fumiers Bovins</dc:title>
  <dc:creator>EGLIN Thomas</dc:creator>
  <dc:description>&lt;INTITULE&gt;CORTEA - EMAFUM - Emissions d'Ammoniac et de Gaz à Effet de Serre des Fumiers Bovins&lt;/INTITULE&gt;&lt;ID_PROJET&gt;12PRL000523&lt;/ID_PROJET&gt;&lt;REFERENT&gt;EGLIN Thomas&lt;/REFERENT&gt;&lt;SERVICE&gt;Serv Agriculture et Forêt&lt;/SERVICE&gt;&lt;CONTRAT&gt;1260C0024&lt;/CONTRAT&gt;&lt;SIGNATAIRE&gt;INSTITUT DE L'ELEVAGE;INSTITUT NATIONAL DE LA RECHERCHE AGRONO;INSTITUT NATIONAL DE RECHERCHE EN SCIENC;CHAMBRE AGRICULTURE DE LOIRE ATLANTIQUE&lt;/SIGNATAIRE&gt;&lt;PARTENAIRE&gt;CHAMBRE AGRICULTURE DE LOIRE ATLANTIQUE;INSTITUT DE L'ELEVAGE;INSTITUT NATIONAL DE LA RECHERCHE AGRONO;INSTITUT NATIONAL DE RECHERCHE EN SCIENC&lt;/PARTENAIRE&gt;&lt;DOM_EXP&gt;Changement climatique et énergie;Air et bruit;Produire autrement;Recherche et Innovation&lt;/DOM_EXP&gt;&lt;S_DOM_EXP&gt;&lt;/S_DOM_EXP&gt;&lt;CIBLE&gt;Agriculture et Forêts;Monde de la recherche&lt;/CIBLE&gt;&lt;PROGRAMME&gt;CORTEA&lt;/PROGRAMME&gt;&lt;VALO_ADM&gt;&lt;/VALO_ADM&gt;&lt;VALO&gt;Médiathèque ademe.fr;Manifestation (Manifestation - Colloque - JT)&lt;/VALO&gt;&lt;CORRES_INET&gt;&lt;/CORRES_INET&gt;&lt;CHARG_COM&gt;&lt;/CHARG_COM&gt;&lt;RESUME&gt;&lt;/RESUME&gt;&lt;MO_CLE&gt;&lt;/MO_CLE&gt;&lt;MO_CLE_GEO&gt;&lt;/MO_CLE_GEO&gt;&lt;VAL_H&gt;MOUSSET Jérôme&lt;/VAL_H&gt;&lt;DATE&gt;2016-07-01&lt;/DATE&gt;&lt;TYPE&gt;Synthèse&lt;/TYPE&gt;&lt;CONF&gt;NON&lt;/CONF&gt;&lt;DTCONF&gt;&lt;/DTCONF&gt;</dc:description>
  <cp:lastModifiedBy>poste4</cp:lastModifiedBy>
  <cp:revision>3</cp:revision>
  <cp:lastPrinted>2016-05-09T16:59:00Z</cp:lastPrinted>
  <dcterms:created xsi:type="dcterms:W3CDTF">2018-07-12T16:27:00Z</dcterms:created>
  <dcterms:modified xsi:type="dcterms:W3CDTF">2018-07-12T16:28:00Z</dcterms:modified>
  <cp:category>RAPPORT DE SYNTHESE</cp:category>
</cp:coreProperties>
</file>